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19C16" w14:textId="56470BAC" w:rsidR="00DB6F94" w:rsidRPr="0086694D" w:rsidRDefault="00F00231" w:rsidP="00A5367D">
      <w:pPr>
        <w:spacing w:before="360" w:after="240"/>
        <w:rPr>
          <w:rFonts w:cs="Arial"/>
          <w:b/>
          <w:sz w:val="32"/>
          <w:szCs w:val="24"/>
          <w:lang w:val="es-ES"/>
        </w:rPr>
      </w:pPr>
      <w:bookmarkStart w:id="1" w:name="_GoBack"/>
      <w:bookmarkEnd w:id="1"/>
      <w:r>
        <w:rPr>
          <w:rFonts w:cs="Arial"/>
          <w:b/>
          <w:sz w:val="32"/>
          <w:szCs w:val="24"/>
          <w:lang w:val="es-ES"/>
        </w:rPr>
        <w:t>Fondo Regional para la Cooperación Triangular</w:t>
      </w:r>
      <w:r>
        <w:rPr>
          <w:rFonts w:cs="Arial"/>
          <w:b/>
          <w:sz w:val="32"/>
          <w:szCs w:val="24"/>
          <w:lang w:val="es-ES"/>
        </w:rPr>
        <w:br/>
        <w:t xml:space="preserve">con </w:t>
      </w:r>
      <w:r w:rsidR="00701C70">
        <w:rPr>
          <w:rFonts w:cs="Arial"/>
          <w:b/>
          <w:sz w:val="32"/>
          <w:szCs w:val="24"/>
          <w:lang w:val="es-ES"/>
        </w:rPr>
        <w:t xml:space="preserve">socios de </w:t>
      </w:r>
      <w:r>
        <w:rPr>
          <w:rFonts w:cs="Arial"/>
          <w:b/>
          <w:sz w:val="32"/>
          <w:szCs w:val="24"/>
          <w:lang w:val="es-ES"/>
        </w:rPr>
        <w:t>América Latina y el Caribe</w:t>
      </w:r>
    </w:p>
    <w:p w14:paraId="50FE354C" w14:textId="364EF743" w:rsidR="00BC7E0B" w:rsidRPr="00586BD8" w:rsidRDefault="00586BD8" w:rsidP="00586BD8">
      <w:pPr>
        <w:spacing w:before="360" w:after="240"/>
        <w:rPr>
          <w:rFonts w:cs="Arial"/>
          <w:b/>
          <w:sz w:val="32"/>
          <w:szCs w:val="24"/>
          <w:lang w:val="es-ES"/>
        </w:rPr>
      </w:pPr>
      <w:r w:rsidRPr="0086694D">
        <w:rPr>
          <w:rFonts w:cs="Arial"/>
          <w:b/>
          <w:sz w:val="32"/>
          <w:szCs w:val="24"/>
          <w:lang w:val="es-ES"/>
        </w:rPr>
        <w:t xml:space="preserve">Formulario para </w:t>
      </w:r>
      <w:r>
        <w:rPr>
          <w:rFonts w:cs="Arial"/>
          <w:b/>
          <w:sz w:val="32"/>
          <w:szCs w:val="24"/>
          <w:lang w:val="es-ES"/>
        </w:rPr>
        <w:t>Propuesta de Proyecto</w:t>
      </w:r>
      <w:r>
        <w:rPr>
          <w:rFonts w:cs="Arial"/>
          <w:b/>
          <w:sz w:val="32"/>
          <w:szCs w:val="24"/>
          <w:lang w:val="es-ES"/>
        </w:rPr>
        <w:br/>
      </w:r>
      <w:r w:rsidR="00CF3AD3">
        <w:rPr>
          <w:b/>
          <w:sz w:val="22"/>
          <w:lang w:val="es-ES"/>
        </w:rPr>
        <w:br/>
      </w:r>
      <w:r w:rsidR="00A13BC1" w:rsidRPr="0086694D">
        <w:rPr>
          <w:b/>
          <w:sz w:val="22"/>
          <w:lang w:val="es-ES"/>
        </w:rPr>
        <w:t>P</w:t>
      </w:r>
      <w:r w:rsidR="00FA54CD" w:rsidRPr="0086694D">
        <w:rPr>
          <w:b/>
          <w:sz w:val="22"/>
          <w:lang w:val="es-ES"/>
        </w:rPr>
        <w:t xml:space="preserve">or favor </w:t>
      </w:r>
      <w:r w:rsidR="00A13BC1" w:rsidRPr="0086694D">
        <w:rPr>
          <w:b/>
          <w:sz w:val="22"/>
          <w:lang w:val="es-ES"/>
        </w:rPr>
        <w:t>us</w:t>
      </w:r>
      <w:r w:rsidR="00FC3E3C" w:rsidRPr="0086694D">
        <w:rPr>
          <w:b/>
          <w:sz w:val="22"/>
          <w:lang w:val="es-ES"/>
        </w:rPr>
        <w:t>ar</w:t>
      </w:r>
      <w:r w:rsidR="00A13BC1" w:rsidRPr="0086694D">
        <w:rPr>
          <w:b/>
          <w:sz w:val="22"/>
          <w:lang w:val="es-ES"/>
        </w:rPr>
        <w:t xml:space="preserve"> Arial 11</w:t>
      </w:r>
      <w:r w:rsidR="00A13BC1" w:rsidRPr="0086694D">
        <w:rPr>
          <w:sz w:val="22"/>
          <w:lang w:val="es-ES"/>
        </w:rPr>
        <w:t>.</w:t>
      </w:r>
    </w:p>
    <w:tbl>
      <w:tblPr>
        <w:tblStyle w:val="TableGrid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392832" w:rsidRPr="00730A1A" w14:paraId="3B854DA6" w14:textId="77777777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34F7695" w14:textId="228A9CB4" w:rsidR="00FA078E" w:rsidRPr="00BB43E3" w:rsidRDefault="00D964C8" w:rsidP="00C830AE">
            <w:pPr>
              <w:spacing w:before="120" w:after="120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  <w:bookmarkStart w:id="2" w:name="_Hlk70415337"/>
            <w:r w:rsidRPr="00BB43E3"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  <w:t xml:space="preserve">Título </w:t>
            </w:r>
            <w:r w:rsidR="00FA54CD" w:rsidRPr="00BB43E3"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  <w:t>del proyecto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E83B463" w14:textId="77777777" w:rsidR="00FA078E" w:rsidRDefault="00FA078E" w:rsidP="00206B31">
            <w:pPr>
              <w:spacing w:before="120" w:after="120"/>
              <w:rPr>
                <w:rStyle w:val="PageNumber"/>
                <w:rFonts w:eastAsiaTheme="minorHAnsi" w:cstheme="minorBidi"/>
                <w:sz w:val="22"/>
                <w:szCs w:val="22"/>
                <w:lang w:val="en-GB" w:eastAsia="en-US"/>
              </w:rPr>
            </w:pPr>
          </w:p>
          <w:p w14:paraId="5A850107" w14:textId="5688F09E" w:rsidR="00C61B5B" w:rsidRPr="00B171A2" w:rsidRDefault="00C61B5B" w:rsidP="00206B31">
            <w:pPr>
              <w:spacing w:before="120" w:after="120"/>
              <w:rPr>
                <w:rStyle w:val="PageNumber"/>
                <w:rFonts w:eastAsiaTheme="minorHAnsi" w:cstheme="minorBidi"/>
                <w:sz w:val="22"/>
                <w:szCs w:val="22"/>
                <w:lang w:val="en-GB" w:eastAsia="en-US"/>
              </w:rPr>
            </w:pPr>
          </w:p>
        </w:tc>
      </w:tr>
      <w:tr w:rsidR="00392832" w:rsidRPr="00586BD8" w14:paraId="0209084C" w14:textId="77777777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00A68F" w14:textId="44D7AA90" w:rsidR="009936FF" w:rsidRPr="00BB43E3" w:rsidRDefault="00BB43E3" w:rsidP="00C830AE">
            <w:pPr>
              <w:spacing w:before="120" w:after="120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  <w:r>
              <w:rPr>
                <w:rStyle w:val="PageNumber"/>
                <w:sz w:val="22"/>
                <w:szCs w:val="22"/>
                <w:lang w:val="es-ES"/>
              </w:rPr>
              <w:t>Título</w:t>
            </w:r>
            <w:r w:rsidR="003C362F" w:rsidRPr="00BB43E3">
              <w:rPr>
                <w:rStyle w:val="PageNumber"/>
                <w:sz w:val="22"/>
                <w:szCs w:val="22"/>
                <w:lang w:val="es-ES"/>
              </w:rPr>
              <w:t xml:space="preserve"> corto del proyecto (abreviatura)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0279D7" w14:textId="511AC30B" w:rsidR="009936FF" w:rsidRPr="003C362F" w:rsidRDefault="009936FF" w:rsidP="00206B31">
            <w:pPr>
              <w:spacing w:before="120" w:after="120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tr w:rsidR="003656F2" w:rsidRPr="000D1349" w14:paraId="171691D4" w14:textId="77777777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B84F85" w14:textId="060034E5" w:rsidR="003656F2" w:rsidRPr="003C362F" w:rsidRDefault="003C362F" w:rsidP="00C830AE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  <w:r w:rsidRPr="003C362F">
              <w:rPr>
                <w:rStyle w:val="PageNumber"/>
                <w:sz w:val="22"/>
                <w:szCs w:val="22"/>
                <w:lang w:val="es-ES"/>
              </w:rPr>
              <w:t xml:space="preserve">Fecha de </w:t>
            </w:r>
            <w:r>
              <w:rPr>
                <w:rStyle w:val="PageNumber"/>
                <w:sz w:val="22"/>
                <w:szCs w:val="22"/>
                <w:lang w:val="es-ES"/>
              </w:rPr>
              <w:t>presentación</w:t>
            </w:r>
            <w:r w:rsidRPr="003C362F">
              <w:rPr>
                <w:rStyle w:val="PageNumber"/>
                <w:sz w:val="22"/>
                <w:szCs w:val="22"/>
                <w:lang w:val="es-ES"/>
              </w:rPr>
              <w:t xml:space="preserve"> a l</w:t>
            </w:r>
            <w:r>
              <w:rPr>
                <w:rStyle w:val="PageNumber"/>
                <w:sz w:val="22"/>
                <w:szCs w:val="22"/>
                <w:lang w:val="es-ES"/>
              </w:rPr>
              <w:t xml:space="preserve">a embajada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ECF705E" w14:textId="08E6EA2C" w:rsidR="003656F2" w:rsidRPr="00F00231" w:rsidRDefault="00F00231" w:rsidP="00206B31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  <w:r w:rsidRPr="00F00231">
              <w:rPr>
                <w:rStyle w:val="PageNumber"/>
                <w:sz w:val="14"/>
                <w:szCs w:val="14"/>
                <w:lang w:val="es-ES"/>
              </w:rPr>
              <w:t xml:space="preserve">(Por favor nombrar </w:t>
            </w:r>
            <w:r w:rsidR="00F262DD">
              <w:rPr>
                <w:rStyle w:val="PageNumber"/>
                <w:sz w:val="14"/>
                <w:szCs w:val="14"/>
                <w:lang w:val="es-ES"/>
              </w:rPr>
              <w:t xml:space="preserve">la </w:t>
            </w:r>
            <w:r w:rsidRPr="00F00231">
              <w:rPr>
                <w:rStyle w:val="PageNumber"/>
                <w:sz w:val="14"/>
                <w:szCs w:val="14"/>
                <w:lang w:val="es-ES"/>
              </w:rPr>
              <w:t xml:space="preserve">fecha </w:t>
            </w:r>
            <w:r>
              <w:rPr>
                <w:rStyle w:val="PageNumber"/>
                <w:sz w:val="14"/>
                <w:szCs w:val="14"/>
                <w:lang w:val="es-ES"/>
              </w:rPr>
              <w:t xml:space="preserve">de sumisión </w:t>
            </w:r>
            <w:r w:rsidRPr="00F00231">
              <w:rPr>
                <w:rStyle w:val="PageNumber"/>
                <w:sz w:val="14"/>
                <w:szCs w:val="14"/>
                <w:lang w:val="es-ES"/>
              </w:rPr>
              <w:t xml:space="preserve">y </w:t>
            </w:r>
            <w:r>
              <w:rPr>
                <w:rStyle w:val="PageNumber"/>
                <w:sz w:val="14"/>
                <w:szCs w:val="14"/>
                <w:lang w:val="es-ES"/>
              </w:rPr>
              <w:t xml:space="preserve">ciudad(es) de la(s) </w:t>
            </w:r>
            <w:r w:rsidRPr="00F00231">
              <w:rPr>
                <w:rStyle w:val="PageNumber"/>
                <w:sz w:val="14"/>
                <w:szCs w:val="14"/>
                <w:lang w:val="es-ES"/>
              </w:rPr>
              <w:t>embajada(s))</w:t>
            </w:r>
          </w:p>
        </w:tc>
      </w:tr>
      <w:bookmarkEnd w:id="2"/>
    </w:tbl>
    <w:p w14:paraId="4B195069" w14:textId="252EAD54" w:rsidR="003C362F" w:rsidRPr="00C61B5B" w:rsidRDefault="003C362F">
      <w:pPr>
        <w:rPr>
          <w:lang w:val="es-ES"/>
        </w:rPr>
      </w:pPr>
    </w:p>
    <w:tbl>
      <w:tblPr>
        <w:tblStyle w:val="TableGrid"/>
        <w:tblpPr w:leftFromText="141" w:rightFromText="141" w:vertAnchor="text" w:horzAnchor="margin" w:tblpY="212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FC3E3C" w:rsidRPr="000D1349" w14:paraId="38A2E461" w14:textId="7F827483" w:rsidTr="00FC3E3C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E629F6F" w14:textId="77777777" w:rsidR="00FC3E3C" w:rsidRDefault="00FC3E3C" w:rsidP="00FC3E3C">
            <w:pPr>
              <w:spacing w:before="120" w:after="120"/>
              <w:rPr>
                <w:rStyle w:val="PageNumber"/>
                <w:b/>
                <w:sz w:val="22"/>
                <w:szCs w:val="22"/>
                <w:lang w:val="es-ES"/>
              </w:rPr>
            </w:pPr>
            <w:r w:rsidRPr="009A7C14">
              <w:rPr>
                <w:rStyle w:val="PageNumber"/>
                <w:b/>
                <w:sz w:val="22"/>
                <w:szCs w:val="22"/>
                <w:lang w:val="es-ES"/>
              </w:rPr>
              <w:t>Instituciones proponentes</w:t>
            </w:r>
          </w:p>
          <w:p w14:paraId="05FF9279" w14:textId="7E59FE4F" w:rsidR="00E33C85" w:rsidRPr="00E33C85" w:rsidRDefault="00E33C85" w:rsidP="00FC3E3C">
            <w:pPr>
              <w:spacing w:before="120" w:after="120"/>
              <w:rPr>
                <w:rStyle w:val="PageNumber"/>
                <w:bCs/>
                <w:sz w:val="18"/>
                <w:szCs w:val="18"/>
                <w:lang w:val="es-ES"/>
              </w:rPr>
            </w:pPr>
            <w:r w:rsidRPr="00E33C85">
              <w:rPr>
                <w:rStyle w:val="PageNumber"/>
                <w:bCs/>
                <w:sz w:val="18"/>
                <w:szCs w:val="18"/>
                <w:lang w:val="es-ES"/>
              </w:rPr>
              <w:t>Nombrar</w:t>
            </w:r>
            <w:r>
              <w:rPr>
                <w:rStyle w:val="PageNumber"/>
                <w:bCs/>
                <w:sz w:val="18"/>
                <w:szCs w:val="18"/>
                <w:lang w:val="es-ES"/>
              </w:rPr>
              <w:t xml:space="preserve"> brevemente los países socios y las entidades involucradas en la propuesta</w:t>
            </w:r>
          </w:p>
        </w:tc>
      </w:tr>
      <w:tr w:rsidR="00FC3E3C" w:rsidRPr="000D1349" w14:paraId="6613FE26" w14:textId="44CE44B7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02E76" w14:textId="439A7061" w:rsidR="00FC3E3C" w:rsidRPr="00DA5F9C" w:rsidRDefault="00701C70" w:rsidP="00FC3E3C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>
              <w:rPr>
                <w:rStyle w:val="PageNumber"/>
                <w:sz w:val="22"/>
                <w:lang w:val="es-ES"/>
              </w:rPr>
              <w:t>País de los socios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9A33ACF" w14:textId="2CCCB87C" w:rsidR="00FC3E3C" w:rsidRPr="00DA5F9C" w:rsidRDefault="00FC3E3C" w:rsidP="00FC3E3C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  <w:r w:rsidRPr="00DA5F9C">
              <w:rPr>
                <w:rStyle w:val="PageNumber"/>
                <w:sz w:val="22"/>
                <w:szCs w:val="22"/>
                <w:lang w:val="es-ES"/>
              </w:rPr>
              <w:t>Nombre de la</w:t>
            </w:r>
            <w:r w:rsidR="00CF3AD3" w:rsidRPr="00DA5F9C">
              <w:rPr>
                <w:rStyle w:val="PageNumber"/>
                <w:sz w:val="22"/>
                <w:szCs w:val="22"/>
                <w:lang w:val="es-ES"/>
              </w:rPr>
              <w:t>s</w:t>
            </w:r>
            <w:r w:rsidRPr="00DA5F9C">
              <w:rPr>
                <w:rStyle w:val="PageNumber"/>
                <w:sz w:val="22"/>
                <w:szCs w:val="22"/>
                <w:lang w:val="es-ES"/>
              </w:rPr>
              <w:t xml:space="preserve"> agencia</w:t>
            </w:r>
            <w:r w:rsidR="00CF3AD3" w:rsidRPr="00DA5F9C">
              <w:rPr>
                <w:rStyle w:val="PageNumber"/>
                <w:sz w:val="22"/>
                <w:szCs w:val="22"/>
                <w:lang w:val="es-ES"/>
              </w:rPr>
              <w:t xml:space="preserve">s, ministerios y/o </w:t>
            </w:r>
            <w:r w:rsidRPr="00DA5F9C">
              <w:rPr>
                <w:rStyle w:val="PageNumber"/>
                <w:sz w:val="22"/>
                <w:szCs w:val="22"/>
                <w:lang w:val="es-ES"/>
              </w:rPr>
              <w:t>entida</w:t>
            </w:r>
            <w:r w:rsidR="00CF3AD3" w:rsidRPr="00DA5F9C">
              <w:rPr>
                <w:rStyle w:val="PageNumber"/>
                <w:sz w:val="22"/>
                <w:szCs w:val="22"/>
                <w:lang w:val="es-ES"/>
              </w:rPr>
              <w:t>des socias</w:t>
            </w:r>
          </w:p>
        </w:tc>
      </w:tr>
      <w:tr w:rsidR="00FC3E3C" w:rsidRPr="00582608" w14:paraId="4D499447" w14:textId="3A6ED2B6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5B735217" w14:textId="41711F1C" w:rsidR="00FC3E3C" w:rsidRPr="00DA5F9C" w:rsidRDefault="00CF3AD3" w:rsidP="00FC3E3C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  <w:r w:rsidRPr="00DA5F9C">
              <w:rPr>
                <w:rStyle w:val="PageNumber"/>
                <w:sz w:val="14"/>
                <w:szCs w:val="14"/>
                <w:lang w:val="es-ES"/>
              </w:rPr>
              <w:t>(</w:t>
            </w:r>
            <w:r w:rsidR="00096572">
              <w:rPr>
                <w:rStyle w:val="PageNumber"/>
                <w:sz w:val="14"/>
                <w:szCs w:val="14"/>
                <w:lang w:val="es-ES"/>
              </w:rPr>
              <w:t>socio solicitante</w:t>
            </w:r>
            <w:r w:rsidRPr="00DA5F9C">
              <w:rPr>
                <w:rStyle w:val="PageNumber"/>
                <w:sz w:val="14"/>
                <w:szCs w:val="14"/>
                <w:lang w:val="es-ES"/>
              </w:rPr>
              <w:t>)</w:t>
            </w:r>
          </w:p>
          <w:p w14:paraId="2809E7AD" w14:textId="75C1C475" w:rsidR="00CF3AD3" w:rsidRPr="00DA5F9C" w:rsidRDefault="00CF3AD3" w:rsidP="00FC3E3C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F099298" w14:textId="259AB06B" w:rsidR="00FC3E3C" w:rsidRPr="00DA5F9C" w:rsidRDefault="00FC3E3C" w:rsidP="00FC3E3C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C61B5B" w:rsidRPr="00582608" w14:paraId="12833E14" w14:textId="590DA056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7C31D8C1" w14:textId="2E7E4B89" w:rsidR="00C61B5B" w:rsidRPr="00DA5F9C" w:rsidRDefault="00CF3AD3" w:rsidP="00FC3E3C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  <w:r w:rsidRPr="00DA5F9C">
              <w:rPr>
                <w:rStyle w:val="PageNumber"/>
                <w:sz w:val="14"/>
                <w:szCs w:val="14"/>
                <w:lang w:val="es-ES"/>
              </w:rPr>
              <w:t>(</w:t>
            </w:r>
            <w:r w:rsidR="00096572">
              <w:rPr>
                <w:rStyle w:val="PageNumber"/>
                <w:sz w:val="14"/>
                <w:szCs w:val="14"/>
                <w:lang w:val="es-ES"/>
              </w:rPr>
              <w:t>socio principal</w:t>
            </w:r>
            <w:r w:rsidRPr="00DA5F9C">
              <w:rPr>
                <w:rStyle w:val="PageNumber"/>
                <w:sz w:val="14"/>
                <w:szCs w:val="14"/>
                <w:lang w:val="es-ES"/>
              </w:rPr>
              <w:t>)</w:t>
            </w:r>
          </w:p>
          <w:p w14:paraId="5328869E" w14:textId="4666AF7F" w:rsidR="00CF3AD3" w:rsidRPr="00DA5F9C" w:rsidRDefault="00CF3AD3" w:rsidP="00FC3E3C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4C1310A" w14:textId="6C677C04" w:rsidR="00C61B5B" w:rsidRPr="00DA5F9C" w:rsidRDefault="00C61B5B" w:rsidP="00FC3E3C">
            <w:pPr>
              <w:spacing w:before="120" w:after="120"/>
              <w:rPr>
                <w:rStyle w:val="PageNumber"/>
                <w:sz w:val="22"/>
                <w:lang w:val="es-ES"/>
              </w:rPr>
            </w:pPr>
          </w:p>
        </w:tc>
      </w:tr>
      <w:tr w:rsidR="00C61B5B" w:rsidRPr="00582608" w14:paraId="1BF26729" w14:textId="56165562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26F9AB93" w14:textId="77FE96E3" w:rsidR="00C61B5B" w:rsidRPr="00DA5F9C" w:rsidRDefault="00CF3AD3" w:rsidP="00FC3E3C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  <w:r w:rsidRPr="00DA5F9C">
              <w:rPr>
                <w:rStyle w:val="PageNumber"/>
                <w:sz w:val="14"/>
                <w:szCs w:val="14"/>
                <w:lang w:val="es-ES"/>
              </w:rPr>
              <w:t>(</w:t>
            </w:r>
            <w:r w:rsidR="002F6FF8">
              <w:rPr>
                <w:rStyle w:val="PageNumber"/>
                <w:sz w:val="14"/>
                <w:szCs w:val="14"/>
                <w:lang w:val="es-ES"/>
              </w:rPr>
              <w:t>socio facilitador</w:t>
            </w:r>
            <w:r w:rsidRPr="00DA5F9C">
              <w:rPr>
                <w:rStyle w:val="PageNumber"/>
                <w:sz w:val="14"/>
                <w:szCs w:val="14"/>
                <w:lang w:val="es-ES"/>
              </w:rPr>
              <w:t>)</w:t>
            </w:r>
          </w:p>
          <w:p w14:paraId="41B44D8B" w14:textId="5D05F6F5" w:rsidR="00CF3AD3" w:rsidRPr="00DA5F9C" w:rsidRDefault="00CF3AD3" w:rsidP="00FC3E3C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D0FA324" w14:textId="48E00B17" w:rsidR="00C61B5B" w:rsidRPr="00DA5F9C" w:rsidRDefault="00C61B5B" w:rsidP="00FC3E3C">
            <w:pPr>
              <w:spacing w:before="120" w:after="120"/>
              <w:rPr>
                <w:rStyle w:val="PageNumber"/>
                <w:sz w:val="22"/>
                <w:lang w:val="es-ES"/>
              </w:rPr>
            </w:pPr>
          </w:p>
        </w:tc>
      </w:tr>
    </w:tbl>
    <w:p w14:paraId="0ABC398C" w14:textId="71F87504" w:rsidR="003C362F" w:rsidRPr="00096572" w:rsidRDefault="003C362F">
      <w:pPr>
        <w:rPr>
          <w:lang w:val="es-ES"/>
        </w:rPr>
      </w:pPr>
    </w:p>
    <w:p w14:paraId="71B99DA7" w14:textId="77777777" w:rsidR="00C61B5B" w:rsidRPr="00096572" w:rsidRDefault="00C61B5B">
      <w:pPr>
        <w:rPr>
          <w:lang w:val="es-ES"/>
        </w:rPr>
      </w:pPr>
    </w:p>
    <w:tbl>
      <w:tblPr>
        <w:tblStyle w:val="TableGrid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5C2511" w:rsidRPr="000D1349" w14:paraId="12514A26" w14:textId="77777777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31C419E" w14:textId="096B95E6" w:rsidR="005C2511" w:rsidRPr="005C2511" w:rsidRDefault="005C2511" w:rsidP="008342E6">
            <w:pPr>
              <w:spacing w:before="120" w:after="120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C61B5B">
              <w:rPr>
                <w:rStyle w:val="PageNumber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t>Presupuesto total</w:t>
            </w:r>
            <w:r w:rsidR="00C61B5B">
              <w:rPr>
                <w:rStyle w:val="PageNumber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br/>
            </w:r>
            <w:r w:rsidRPr="005C2511"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  <w:t>de</w:t>
            </w:r>
            <w:r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  <w:t xml:space="preserve"> la propuesta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E0E3698" w14:textId="05D6C0E2" w:rsidR="005C2511" w:rsidRPr="005C2511" w:rsidRDefault="005C2511" w:rsidP="008342E6">
            <w:pPr>
              <w:spacing w:before="120" w:after="120"/>
              <w:rPr>
                <w:rStyle w:val="PageNumber"/>
                <w:rFonts w:eastAsiaTheme="minorHAnsi" w:cstheme="minorBidi"/>
                <w:sz w:val="14"/>
                <w:szCs w:val="14"/>
                <w:lang w:val="es-ES" w:eastAsia="en-US"/>
              </w:rPr>
            </w:pPr>
            <w:r w:rsidRPr="005C2511">
              <w:rPr>
                <w:rStyle w:val="PageNumber"/>
                <w:rFonts w:eastAsiaTheme="minorHAnsi" w:cstheme="minorBidi"/>
                <w:sz w:val="14"/>
                <w:szCs w:val="14"/>
                <w:lang w:val="es-ES" w:eastAsia="en-US"/>
              </w:rPr>
              <w:t xml:space="preserve">(por favor </w:t>
            </w:r>
            <w:r w:rsidR="00002EE8">
              <w:rPr>
                <w:rStyle w:val="PageNumber"/>
                <w:rFonts w:eastAsiaTheme="minorHAnsi" w:cstheme="minorBidi"/>
                <w:sz w:val="14"/>
                <w:szCs w:val="14"/>
                <w:lang w:val="es-ES" w:eastAsia="en-US"/>
              </w:rPr>
              <w:t>indicar el</w:t>
            </w:r>
            <w:r w:rsidRPr="005C2511">
              <w:rPr>
                <w:rStyle w:val="PageNumber"/>
                <w:rFonts w:eastAsiaTheme="minorHAnsi" w:cstheme="minorBidi"/>
                <w:sz w:val="14"/>
                <w:szCs w:val="14"/>
                <w:lang w:val="es-ES" w:eastAsia="en-US"/>
              </w:rPr>
              <w:t xml:space="preserve"> valor total en euros)</w:t>
            </w:r>
          </w:p>
        </w:tc>
      </w:tr>
    </w:tbl>
    <w:p w14:paraId="0D902395" w14:textId="71097451" w:rsidR="003C362F" w:rsidRDefault="003C362F">
      <w:pPr>
        <w:rPr>
          <w:sz w:val="22"/>
          <w:lang w:val="es-ES"/>
        </w:rPr>
      </w:pPr>
    </w:p>
    <w:p w14:paraId="12C02D1B" w14:textId="718F2B04" w:rsidR="009A7C14" w:rsidRDefault="009A7C14">
      <w:pPr>
        <w:rPr>
          <w:sz w:val="22"/>
          <w:lang w:val="es-ES"/>
        </w:rPr>
      </w:pPr>
    </w:p>
    <w:p w14:paraId="1C7219DD" w14:textId="77777777" w:rsidR="009A7C14" w:rsidRDefault="009A7C14">
      <w:pPr>
        <w:rPr>
          <w:sz w:val="22"/>
          <w:lang w:val="es-ES"/>
        </w:rPr>
      </w:pPr>
    </w:p>
    <w:p w14:paraId="319CC81F" w14:textId="77777777" w:rsidR="00121900" w:rsidRDefault="00121900">
      <w:pPr>
        <w:rPr>
          <w:sz w:val="22"/>
          <w:lang w:val="es-ES"/>
        </w:rPr>
        <w:sectPr w:rsidR="00121900" w:rsidSect="009F778D">
          <w:headerReference w:type="default" r:id="rId11"/>
          <w:footerReference w:type="default" r:id="rId12"/>
          <w:pgSz w:w="11906" w:h="16838" w:code="9"/>
          <w:pgMar w:top="2070" w:right="1418" w:bottom="1170" w:left="1418" w:header="720" w:footer="720" w:gutter="0"/>
          <w:cols w:space="720"/>
          <w:docGrid w:linePitch="381"/>
        </w:sectPr>
      </w:pPr>
    </w:p>
    <w:p w14:paraId="0A9B79C8" w14:textId="099B91DA" w:rsidR="00CF3AD3" w:rsidRDefault="00CF3AD3">
      <w:pPr>
        <w:rPr>
          <w:sz w:val="22"/>
          <w:lang w:val="es-ES"/>
        </w:rPr>
      </w:pPr>
    </w:p>
    <w:p w14:paraId="30370168" w14:textId="77777777" w:rsidR="00CF3AD3" w:rsidRDefault="00CF3AD3">
      <w:pPr>
        <w:rPr>
          <w:sz w:val="22"/>
          <w:lang w:val="es-ES"/>
        </w:rPr>
      </w:pPr>
    </w:p>
    <w:p w14:paraId="777BFF7C" w14:textId="6B0542E3" w:rsidR="00C97A7B" w:rsidRDefault="00C97A7B">
      <w:pPr>
        <w:rPr>
          <w:sz w:val="22"/>
          <w:lang w:val="es-ES"/>
        </w:rPr>
      </w:pPr>
    </w:p>
    <w:tbl>
      <w:tblPr>
        <w:tblStyle w:val="TableGrid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0D1349" w14:paraId="47A803F4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B44561A" w14:textId="59F63DD7" w:rsidR="00E544B1" w:rsidRPr="00273E7B" w:rsidRDefault="0059250F" w:rsidP="009A7C14">
            <w:pPr>
              <w:keepNext/>
              <w:spacing w:before="120" w:after="120"/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</w:pPr>
            <w:r w:rsidRPr="009A7C14"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lastRenderedPageBreak/>
              <w:t>Socio</w:t>
            </w:r>
            <w:r w:rsidR="00FC3E3C" w:rsidRPr="009A7C14"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9D1715" w:rsidRPr="009A7C14"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Solicitant</w:t>
            </w:r>
            <w:r w:rsidR="00C6768F" w:rsidRPr="009A7C14"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t>e</w:t>
            </w:r>
            <w:r w:rsidR="009A7C14"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5B4CA0" w:rsidRPr="00273E7B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5B4CA0" w:rsidRPr="00273E7B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5B4CA0" w:rsidRPr="00273E7B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5B4CA0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</w:t>
            </w:r>
            <w:r w:rsidR="003E1F99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.</w:t>
            </w:r>
            <w:r w:rsidR="00E544B1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586BD8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9D1715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9D1715" w:rsidRPr="00C6768F">
              <w:rPr>
                <w:rStyle w:val="PageNumber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PageNumber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9D1715" w:rsidRPr="00C6768F">
              <w:rPr>
                <w:rStyle w:val="PageNumber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de doble </w:t>
            </w:r>
            <w:r w:rsidR="00C6768F" w:rsidRPr="00C6768F">
              <w:rPr>
                <w:rStyle w:val="PageNumber"/>
                <w:rFonts w:eastAsiaTheme="minorHAnsi" w:cstheme="minorBidi"/>
                <w:b/>
                <w:sz w:val="18"/>
                <w:szCs w:val="18"/>
                <w:lang w:val="es-ES" w:eastAsia="en-US"/>
              </w:rPr>
              <w:t>vía</w:t>
            </w:r>
            <w:r w:rsidR="009D1715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, por favor indicar en la nomenclatura (por ej. </w:t>
            </w:r>
            <w:r w:rsidR="00C6768F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9D1715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ocio </w:t>
            </w:r>
            <w:r w:rsidR="00C6768F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solicitante/</w:t>
            </w:r>
            <w:r w:rsidR="009D1715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principal</w:t>
            </w:r>
            <w:r w:rsidR="00586BD8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I</w:t>
            </w:r>
            <w:r w:rsidR="009D1715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)</w:t>
            </w:r>
          </w:p>
        </w:tc>
      </w:tr>
      <w:tr w:rsidR="00FE1999" w:rsidRPr="00586BD8" w14:paraId="07A67AF5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CA4F84" w14:textId="2817E426" w:rsidR="00FE1999" w:rsidRPr="008342E6" w:rsidRDefault="00FC3E3C" w:rsidP="00523853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szCs w:val="22"/>
                <w:lang w:val="es-ES"/>
              </w:rPr>
              <w:t>Contraparte polí</w:t>
            </w:r>
            <w:r w:rsidR="00461B85">
              <w:rPr>
                <w:rStyle w:val="PageNumber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a (</w:t>
            </w:r>
            <w:r w:rsidR="00461B85">
              <w:rPr>
                <w:rStyle w:val="PageNumber"/>
                <w:sz w:val="22"/>
                <w:szCs w:val="22"/>
                <w:lang w:val="es-ES"/>
              </w:rPr>
              <w:t>A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PageNumber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/</w:t>
            </w:r>
            <w:r w:rsidR="00461B85">
              <w:rPr>
                <w:rStyle w:val="PageNumber"/>
                <w:sz w:val="22"/>
                <w:szCs w:val="22"/>
                <w:lang w:val="es-ES"/>
              </w:rPr>
              <w:t>M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PageNumber"/>
                <w:sz w:val="22"/>
                <w:szCs w:val="22"/>
                <w:lang w:val="es-ES"/>
              </w:rPr>
              <w:t>e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59588A" w14:textId="77777777" w:rsidR="00FE1999" w:rsidRPr="008342E6" w:rsidRDefault="00FE1999" w:rsidP="00206B31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FC25F4" w:rsidRPr="00586BD8" w14:paraId="1F4C3B8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8D43BC7" w14:textId="55CA7C55" w:rsidR="00FC25F4" w:rsidRPr="008342E6" w:rsidRDefault="00FC3E3C" w:rsidP="00523853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lang w:val="es-ES"/>
              </w:rPr>
              <w:t>Contraparte técnica (</w:t>
            </w:r>
            <w:r w:rsidR="00461B85">
              <w:rPr>
                <w:rStyle w:val="PageNumber"/>
                <w:sz w:val="22"/>
                <w:lang w:val="es-ES"/>
              </w:rPr>
              <w:t>M</w:t>
            </w:r>
            <w:r w:rsidRPr="008342E6">
              <w:rPr>
                <w:rStyle w:val="PageNumber"/>
                <w:sz w:val="22"/>
                <w:lang w:val="es-ES"/>
              </w:rPr>
              <w:t>inisterio/institución/entidad sector</w:t>
            </w:r>
            <w:r w:rsidR="00082F66" w:rsidRPr="008342E6">
              <w:rPr>
                <w:rStyle w:val="PageNumber"/>
                <w:sz w:val="22"/>
                <w:lang w:val="es-ES"/>
              </w:rPr>
              <w:t>i</w:t>
            </w:r>
            <w:r w:rsidRPr="008342E6">
              <w:rPr>
                <w:rStyle w:val="PageNumber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1060720" w14:textId="77777777" w:rsidR="00FC25F4" w:rsidRPr="008342E6" w:rsidRDefault="00FC25F4" w:rsidP="0044246E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B91FE7" w:rsidRPr="000D1349" w14:paraId="28D789AC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ED8D233" w14:textId="7CAC0C3C" w:rsidR="00B91FE7" w:rsidRPr="008342E6" w:rsidRDefault="00FC3E3C" w:rsidP="00523853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lang w:val="es-ES"/>
              </w:rPr>
              <w:t>Organizaciones (</w:t>
            </w:r>
            <w:r w:rsidR="00A51187">
              <w:rPr>
                <w:rStyle w:val="PageNumber"/>
                <w:sz w:val="22"/>
                <w:lang w:val="es-ES"/>
              </w:rPr>
              <w:t>sociedad</w:t>
            </w:r>
            <w:r w:rsidR="004E5642">
              <w:rPr>
                <w:rStyle w:val="PageNumber"/>
                <w:sz w:val="22"/>
                <w:lang w:val="es-419"/>
              </w:rPr>
              <w:br/>
            </w:r>
            <w:r w:rsidRPr="008342E6">
              <w:rPr>
                <w:rStyle w:val="PageNumber"/>
                <w:sz w:val="22"/>
                <w:lang w:val="es-ES"/>
              </w:rPr>
              <w:t>civil, sector privado, académico</w:t>
            </w:r>
            <w:r w:rsidR="009D1715">
              <w:rPr>
                <w:rStyle w:val="PageNumber"/>
                <w:sz w:val="22"/>
                <w:lang w:val="es-ES"/>
              </w:rPr>
              <w:t xml:space="preserve"> y otras</w:t>
            </w:r>
            <w:r w:rsidRPr="008342E6">
              <w:rPr>
                <w:rStyle w:val="PageNumber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F04DE78" w14:textId="77777777" w:rsidR="00B91FE7" w:rsidRPr="008342E6" w:rsidRDefault="00B91FE7" w:rsidP="00206B31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392832" w:rsidRPr="000D1349" w14:paraId="3629E21F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D5623" w14:textId="65A02F0D" w:rsidR="00BF1A33" w:rsidRPr="008342E6" w:rsidRDefault="00FC3E3C" w:rsidP="00523853">
            <w:pPr>
              <w:spacing w:before="120" w:after="120"/>
              <w:rPr>
                <w:rStyle w:val="PageNumber"/>
                <w:sz w:val="22"/>
                <w:highlight w:val="yellow"/>
                <w:lang w:val="es-ES"/>
              </w:rPr>
            </w:pPr>
            <w:r w:rsidRPr="008342E6">
              <w:rPr>
                <w:rStyle w:val="PageNumber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0E5042" w14:textId="419754E2" w:rsidR="00B171A2" w:rsidRPr="008342E6" w:rsidRDefault="00C97A7B" w:rsidP="009A7C14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  <w:r w:rsidRPr="008342E6">
              <w:rPr>
                <w:rStyle w:val="PageNumber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PageNumber"/>
                <w:sz w:val="14"/>
                <w:szCs w:val="14"/>
                <w:lang w:val="es-ES"/>
              </w:rPr>
              <w:t xml:space="preserve"> en el cap. 7</w:t>
            </w:r>
            <w:r w:rsidR="009A7C14">
              <w:rPr>
                <w:rStyle w:val="PageNumber"/>
                <w:sz w:val="14"/>
                <w:szCs w:val="14"/>
                <w:lang w:val="es-ES"/>
              </w:rPr>
              <w:t>)</w:t>
            </w:r>
          </w:p>
        </w:tc>
      </w:tr>
    </w:tbl>
    <w:p w14:paraId="750B09F3" w14:textId="6B3E25C0" w:rsidR="00523853" w:rsidRPr="00C97A7B" w:rsidRDefault="00730A1A">
      <w:pPr>
        <w:rPr>
          <w:sz w:val="22"/>
          <w:lang w:val="es-ES"/>
        </w:rPr>
      </w:pPr>
      <w:r w:rsidRPr="00C97A7B">
        <w:rPr>
          <w:sz w:val="22"/>
          <w:lang w:val="es-ES"/>
        </w:rPr>
        <w:tab/>
      </w:r>
    </w:p>
    <w:tbl>
      <w:tblPr>
        <w:tblStyle w:val="TableGrid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0D1349" w14:paraId="57624390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A194B16" w14:textId="1BF681C5" w:rsidR="00D7540A" w:rsidRPr="008342E6" w:rsidRDefault="0059250F" w:rsidP="009A7C14">
            <w:pPr>
              <w:spacing w:before="120" w:after="120"/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Socio </w:t>
            </w:r>
            <w:r w:rsidR="009D1715"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t>Principal</w:t>
            </w:r>
            <w:r w:rsidR="009A7C14"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D7540A" w:rsidRPr="002066F8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D7540A" w:rsidRPr="002066F8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D7540A" w:rsidRPr="002066F8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D7540A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iniciativa/ elaboración de la propuesta</w:t>
            </w:r>
            <w:r w:rsidR="00C6768F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. </w:t>
            </w:r>
            <w:r w:rsidR="00586BD8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C6768F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C6768F" w:rsidRPr="00C6768F">
              <w:rPr>
                <w:rStyle w:val="PageNumber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PageNumber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C6768F" w:rsidRPr="00C6768F">
              <w:rPr>
                <w:rStyle w:val="PageNumber"/>
                <w:rFonts w:eastAsiaTheme="minorHAnsi" w:cstheme="minorBidi"/>
                <w:b/>
                <w:sz w:val="18"/>
                <w:szCs w:val="18"/>
                <w:lang w:val="es-ES" w:eastAsia="en-US"/>
              </w:rPr>
              <w:t>de doble vía</w:t>
            </w:r>
            <w:r w:rsidR="00C6768F">
              <w:rPr>
                <w:rStyle w:val="PageNumber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, por favor indicar en la nomenclatura (por ej. socio solicitante/principal II)</w:t>
            </w:r>
          </w:p>
        </w:tc>
      </w:tr>
      <w:tr w:rsidR="00FC3E3C" w:rsidRPr="00586BD8" w14:paraId="1C02D6E1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25311" w14:textId="0F6BC2BE" w:rsidR="00FC3E3C" w:rsidRPr="008342E6" w:rsidRDefault="00FC3E3C" w:rsidP="00FC3E3C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szCs w:val="22"/>
                <w:lang w:val="es-ES"/>
              </w:rPr>
              <w:t>Contraparte polí</w:t>
            </w:r>
            <w:r w:rsidR="00D21815" w:rsidRPr="008342E6">
              <w:rPr>
                <w:rStyle w:val="PageNumber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a (</w:t>
            </w:r>
            <w:r w:rsidR="00461B85">
              <w:rPr>
                <w:rStyle w:val="PageNumber"/>
                <w:sz w:val="22"/>
                <w:szCs w:val="22"/>
                <w:lang w:val="es-ES"/>
              </w:rPr>
              <w:t>A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PageNumber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/</w:t>
            </w:r>
            <w:r w:rsidR="00461B85">
              <w:rPr>
                <w:rStyle w:val="PageNumber"/>
                <w:sz w:val="22"/>
                <w:szCs w:val="22"/>
                <w:lang w:val="es-ES"/>
              </w:rPr>
              <w:t>M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PageNumber"/>
                <w:sz w:val="22"/>
                <w:szCs w:val="22"/>
                <w:lang w:val="es-ES"/>
              </w:rPr>
              <w:t>e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F98227" w14:textId="791A0023" w:rsidR="00FC3E3C" w:rsidRPr="008342E6" w:rsidRDefault="00FC3E3C" w:rsidP="00FC3E3C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FC3E3C" w:rsidRPr="00586BD8" w14:paraId="25E79DC4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BE78FB8" w14:textId="7D35F0E2" w:rsidR="00FC3E3C" w:rsidRPr="008342E6" w:rsidRDefault="00FC3E3C" w:rsidP="00FC3E3C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lang w:val="es-ES"/>
              </w:rPr>
              <w:t>Contraparte técnica (</w:t>
            </w:r>
            <w:r w:rsidR="00461B85">
              <w:rPr>
                <w:rStyle w:val="PageNumber"/>
                <w:sz w:val="22"/>
                <w:lang w:val="es-ES"/>
              </w:rPr>
              <w:t>M</w:t>
            </w:r>
            <w:r w:rsidRPr="008342E6">
              <w:rPr>
                <w:rStyle w:val="PageNumber"/>
                <w:sz w:val="22"/>
                <w:lang w:val="es-ES"/>
              </w:rPr>
              <w:t>inisterio/institución/entidad sector</w:t>
            </w:r>
            <w:r w:rsidR="005A0E85" w:rsidRPr="008342E6">
              <w:rPr>
                <w:rStyle w:val="PageNumber"/>
                <w:sz w:val="22"/>
                <w:lang w:val="es-ES"/>
              </w:rPr>
              <w:t>i</w:t>
            </w:r>
            <w:r w:rsidRPr="008342E6">
              <w:rPr>
                <w:rStyle w:val="PageNumber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D8156B1" w14:textId="77777777" w:rsidR="00FC3E3C" w:rsidRPr="008342E6" w:rsidRDefault="00FC3E3C" w:rsidP="00FC3E3C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FC3E3C" w:rsidRPr="000D1349" w14:paraId="766E220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D56418F" w14:textId="0505A2CB" w:rsidR="00FC3E3C" w:rsidRPr="008342E6" w:rsidRDefault="00FC3E3C" w:rsidP="00FC3E3C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lang w:val="es-ES"/>
              </w:rPr>
              <w:t>Organizaciones (</w:t>
            </w:r>
            <w:r w:rsidR="00586BD8" w:rsidRPr="008342E6">
              <w:rPr>
                <w:rStyle w:val="PageNumber"/>
                <w:sz w:val="22"/>
                <w:lang w:val="es-ES"/>
              </w:rPr>
              <w:t>soc</w:t>
            </w:r>
            <w:r w:rsidR="00586BD8">
              <w:rPr>
                <w:rStyle w:val="PageNumber"/>
                <w:sz w:val="22"/>
                <w:lang w:val="es-ES"/>
              </w:rPr>
              <w:t>iedad</w:t>
            </w:r>
            <w:r w:rsidR="009A7C14">
              <w:rPr>
                <w:rStyle w:val="PageNumber"/>
                <w:sz w:val="22"/>
                <w:lang w:val="es-ES"/>
              </w:rPr>
              <w:t xml:space="preserve"> </w:t>
            </w:r>
            <w:r w:rsidRPr="008342E6">
              <w:rPr>
                <w:rStyle w:val="PageNumber"/>
                <w:sz w:val="22"/>
                <w:lang w:val="es-ES"/>
              </w:rPr>
              <w:t>civil, sector privado, académico</w:t>
            </w:r>
            <w:r w:rsidR="00586BD8">
              <w:rPr>
                <w:rStyle w:val="PageNumber"/>
                <w:sz w:val="22"/>
                <w:lang w:val="es-ES"/>
              </w:rPr>
              <w:t xml:space="preserve"> y otras</w:t>
            </w:r>
            <w:r w:rsidRPr="008342E6">
              <w:rPr>
                <w:rStyle w:val="PageNumber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11DFC8B" w14:textId="77777777" w:rsidR="00FC3E3C" w:rsidRPr="008342E6" w:rsidRDefault="00FC3E3C" w:rsidP="00FC3E3C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FC3E3C" w:rsidRPr="000D1349" w14:paraId="5053FCAB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67ABA2" w14:textId="212CEBA9" w:rsidR="00FC3E3C" w:rsidRPr="008342E6" w:rsidRDefault="00FC3E3C" w:rsidP="00FC3E3C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lang w:val="es-ES"/>
              </w:rPr>
              <w:t>Participación financ</w:t>
            </w:r>
            <w:r w:rsidR="009A7C14">
              <w:rPr>
                <w:rStyle w:val="PageNumber"/>
                <w:sz w:val="22"/>
                <w:lang w:val="es-ES"/>
              </w:rPr>
              <w:t>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FCEE78" w14:textId="69917949" w:rsidR="00C97A7B" w:rsidRPr="008342E6" w:rsidRDefault="00C97A7B" w:rsidP="00C97A7B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  <w:r w:rsidRPr="008342E6">
              <w:rPr>
                <w:rStyle w:val="PageNumber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PageNumber"/>
                <w:sz w:val="14"/>
                <w:szCs w:val="14"/>
                <w:lang w:val="es-ES"/>
              </w:rPr>
              <w:t xml:space="preserve"> en el cap. 7</w:t>
            </w:r>
            <w:r w:rsidRPr="008342E6">
              <w:rPr>
                <w:rStyle w:val="PageNumber"/>
                <w:sz w:val="14"/>
                <w:szCs w:val="14"/>
                <w:lang w:val="es-ES"/>
              </w:rPr>
              <w:t>)</w:t>
            </w:r>
          </w:p>
          <w:p w14:paraId="003019A2" w14:textId="5E219D55" w:rsidR="00FC3E3C" w:rsidRPr="008342E6" w:rsidRDefault="00FC3E3C" w:rsidP="00FC3E3C">
            <w:pPr>
              <w:spacing w:before="120" w:after="120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22F04399" w14:textId="25DC699D" w:rsidR="00523853" w:rsidRPr="008342E6" w:rsidRDefault="00FC3E3C" w:rsidP="00523853">
      <w:pPr>
        <w:spacing w:before="80" w:after="80"/>
        <w:rPr>
          <w:rStyle w:val="PageNumber"/>
          <w:sz w:val="20"/>
          <w:szCs w:val="20"/>
          <w:lang w:val="es-ES"/>
        </w:rPr>
      </w:pPr>
      <w:r w:rsidRPr="008342E6">
        <w:rPr>
          <w:rStyle w:val="PageNumber"/>
          <w:b/>
          <w:sz w:val="20"/>
          <w:szCs w:val="20"/>
          <w:lang w:val="es-ES"/>
        </w:rPr>
        <w:t xml:space="preserve">En el caso de más </w:t>
      </w:r>
      <w:r w:rsidR="00C97A7B" w:rsidRPr="008342E6">
        <w:rPr>
          <w:rStyle w:val="PageNumber"/>
          <w:b/>
          <w:sz w:val="20"/>
          <w:szCs w:val="20"/>
          <w:lang w:val="es-ES"/>
        </w:rPr>
        <w:t>socios</w:t>
      </w:r>
      <w:r w:rsidRPr="008342E6">
        <w:rPr>
          <w:rStyle w:val="PageNumber"/>
          <w:b/>
          <w:sz w:val="20"/>
          <w:szCs w:val="20"/>
          <w:lang w:val="es-ES"/>
        </w:rPr>
        <w:t>, por favor inserte una tabla adicional.</w:t>
      </w:r>
    </w:p>
    <w:p w14:paraId="54D8549E" w14:textId="49E9A4B5" w:rsidR="00523853" w:rsidRPr="008342E6" w:rsidRDefault="00523853">
      <w:pPr>
        <w:rPr>
          <w:sz w:val="22"/>
          <w:lang w:val="es-ES"/>
        </w:rPr>
      </w:pPr>
    </w:p>
    <w:tbl>
      <w:tblPr>
        <w:tblStyle w:val="TableGrid"/>
        <w:tblW w:w="9322" w:type="dxa"/>
        <w:tblInd w:w="-20" w:type="dxa"/>
        <w:tblLook w:val="04A0" w:firstRow="1" w:lastRow="0" w:firstColumn="1" w:lastColumn="0" w:noHBand="0" w:noVBand="1"/>
      </w:tblPr>
      <w:tblGrid>
        <w:gridCol w:w="20"/>
        <w:gridCol w:w="3085"/>
        <w:gridCol w:w="6114"/>
        <w:gridCol w:w="103"/>
      </w:tblGrid>
      <w:tr w:rsidR="00FC3E3C" w:rsidRPr="008342E6" w14:paraId="476C82C9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B96FF" w14:textId="30D730C6" w:rsidR="00FC3E3C" w:rsidRPr="008342E6" w:rsidRDefault="0059250F" w:rsidP="003654EC">
            <w:pPr>
              <w:spacing w:before="120" w:after="120"/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Socio</w:t>
            </w:r>
            <w:r w:rsidR="00FC3E3C" w:rsidRPr="008342E6"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D67F6E">
              <w:rPr>
                <w:rStyle w:val="PageNumber"/>
                <w:rFonts w:eastAsiaTheme="minorHAnsi" w:cstheme="minorBidi"/>
                <w:b/>
                <w:sz w:val="24"/>
                <w:szCs w:val="24"/>
                <w:lang w:val="es-ES" w:eastAsia="en-US"/>
              </w:rPr>
              <w:t>facilitador</w:t>
            </w:r>
          </w:p>
        </w:tc>
      </w:tr>
      <w:tr w:rsidR="00FC3E3C" w:rsidRPr="00586BD8" w14:paraId="2EA8745A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2442B" w14:textId="50501DF4" w:rsidR="00FC3E3C" w:rsidRPr="008342E6" w:rsidRDefault="00FC3E3C" w:rsidP="003654EC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szCs w:val="22"/>
                <w:lang w:val="es-ES"/>
              </w:rPr>
              <w:t>Contraparte polí</w:t>
            </w:r>
            <w:r w:rsidR="003479E6" w:rsidRPr="008342E6">
              <w:rPr>
                <w:rStyle w:val="PageNumber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a (</w:t>
            </w:r>
            <w:r w:rsidR="00284D3D">
              <w:rPr>
                <w:rStyle w:val="PageNumber"/>
                <w:sz w:val="22"/>
                <w:szCs w:val="22"/>
                <w:lang w:val="es-ES"/>
              </w:rPr>
              <w:t>A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gencia de Cooperaci</w:t>
            </w:r>
            <w:r w:rsidR="00284D3D">
              <w:rPr>
                <w:rStyle w:val="PageNumber"/>
                <w:sz w:val="22"/>
                <w:szCs w:val="22"/>
                <w:lang w:val="es-ES"/>
              </w:rPr>
              <w:t>ón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/</w:t>
            </w:r>
            <w:r w:rsidR="00284D3D">
              <w:rPr>
                <w:rStyle w:val="PageNumber"/>
                <w:sz w:val="22"/>
                <w:szCs w:val="22"/>
                <w:lang w:val="es-ES"/>
              </w:rPr>
              <w:t>M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inist</w:t>
            </w:r>
            <w:r w:rsidR="00284D3D">
              <w:rPr>
                <w:rStyle w:val="PageNumber"/>
                <w:sz w:val="22"/>
                <w:szCs w:val="22"/>
                <w:lang w:val="es-ES"/>
              </w:rPr>
              <w:t>e</w:t>
            </w:r>
            <w:r w:rsidRPr="008342E6">
              <w:rPr>
                <w:rStyle w:val="PageNumber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5DF5B9" w14:textId="77777777" w:rsidR="00FC3E3C" w:rsidRPr="008342E6" w:rsidRDefault="00FC3E3C" w:rsidP="003654EC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FC3E3C" w:rsidRPr="00586BD8" w14:paraId="15ECFA11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F8478BD" w14:textId="0809B420" w:rsidR="00FC3E3C" w:rsidRPr="008342E6" w:rsidRDefault="00FC3E3C" w:rsidP="003654EC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lang w:val="es-ES"/>
              </w:rPr>
              <w:t>Contraparte técnica (ministerio/institución/entidad sector</w:t>
            </w:r>
            <w:r w:rsidR="003479E6" w:rsidRPr="008342E6">
              <w:rPr>
                <w:rStyle w:val="PageNumber"/>
                <w:sz w:val="22"/>
                <w:lang w:val="es-ES"/>
              </w:rPr>
              <w:t>i</w:t>
            </w:r>
            <w:r w:rsidRPr="008342E6">
              <w:rPr>
                <w:rStyle w:val="PageNumber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18AE8B" w14:textId="77777777" w:rsidR="00FC3E3C" w:rsidRPr="008342E6" w:rsidRDefault="00FC3E3C" w:rsidP="003654EC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FC3E3C" w:rsidRPr="000D1349" w14:paraId="4D85BC15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F422369" w14:textId="0AA8F75E" w:rsidR="00FC3E3C" w:rsidRPr="008342E6" w:rsidRDefault="00FC3E3C" w:rsidP="003654EC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8342E6">
              <w:rPr>
                <w:rStyle w:val="PageNumber"/>
                <w:sz w:val="22"/>
                <w:lang w:val="es-ES"/>
              </w:rPr>
              <w:t>Organizaciones (soc</w:t>
            </w:r>
            <w:r w:rsidR="00586BD8">
              <w:rPr>
                <w:rStyle w:val="PageNumber"/>
                <w:sz w:val="22"/>
                <w:lang w:val="es-ES"/>
              </w:rPr>
              <w:t>iedad</w:t>
            </w:r>
            <w:r w:rsidR="009A7C14">
              <w:rPr>
                <w:rStyle w:val="PageNumber"/>
                <w:sz w:val="22"/>
                <w:lang w:val="es-ES"/>
              </w:rPr>
              <w:t xml:space="preserve">. civil, </w:t>
            </w:r>
            <w:r w:rsidRPr="008342E6">
              <w:rPr>
                <w:rStyle w:val="PageNumber"/>
                <w:sz w:val="22"/>
                <w:lang w:val="es-ES"/>
              </w:rPr>
              <w:t>sector privado, académico</w:t>
            </w:r>
            <w:r w:rsidR="00586BD8">
              <w:rPr>
                <w:rStyle w:val="PageNumber"/>
                <w:sz w:val="22"/>
                <w:lang w:val="es-ES"/>
              </w:rPr>
              <w:t xml:space="preserve"> y otras</w:t>
            </w:r>
            <w:r w:rsidRPr="008342E6">
              <w:rPr>
                <w:rStyle w:val="PageNumber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75546B0" w14:textId="77777777" w:rsidR="00FC3E3C" w:rsidRPr="008342E6" w:rsidRDefault="00FC3E3C" w:rsidP="003654EC">
            <w:pPr>
              <w:spacing w:before="120" w:after="120"/>
              <w:rPr>
                <w:rStyle w:val="PageNumber"/>
                <w:sz w:val="22"/>
                <w:szCs w:val="22"/>
                <w:lang w:val="es-ES"/>
              </w:rPr>
            </w:pPr>
          </w:p>
        </w:tc>
      </w:tr>
      <w:tr w:rsidR="00FC3E3C" w:rsidRPr="000D1349" w14:paraId="39975629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D4BEB" w14:textId="712FFD83" w:rsidR="00FC3E3C" w:rsidRPr="00FC3E3C" w:rsidRDefault="00FC3E3C" w:rsidP="003654EC">
            <w:pPr>
              <w:spacing w:before="120" w:after="120"/>
              <w:rPr>
                <w:rStyle w:val="PageNumber"/>
                <w:sz w:val="22"/>
                <w:lang w:val="es-ES"/>
              </w:rPr>
            </w:pPr>
            <w:r w:rsidRPr="00FC3E3C">
              <w:rPr>
                <w:rStyle w:val="PageNumber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73D845" w14:textId="41695B4F" w:rsidR="00C97A7B" w:rsidRPr="005C2511" w:rsidRDefault="00C97A7B" w:rsidP="00C97A7B">
            <w:pPr>
              <w:spacing w:before="120" w:after="120"/>
              <w:rPr>
                <w:rStyle w:val="PageNumber"/>
                <w:sz w:val="14"/>
                <w:szCs w:val="14"/>
                <w:lang w:val="es-ES"/>
              </w:rPr>
            </w:pPr>
            <w:r w:rsidRPr="005C2511">
              <w:rPr>
                <w:rStyle w:val="PageNumber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PageNumber"/>
                <w:sz w:val="14"/>
                <w:szCs w:val="14"/>
                <w:lang w:val="es-ES"/>
              </w:rPr>
              <w:t xml:space="preserve"> en el cap. 7</w:t>
            </w:r>
            <w:r w:rsidRPr="005C2511">
              <w:rPr>
                <w:rStyle w:val="PageNumber"/>
                <w:sz w:val="14"/>
                <w:szCs w:val="14"/>
                <w:lang w:val="es-ES"/>
              </w:rPr>
              <w:t>)</w:t>
            </w:r>
          </w:p>
          <w:p w14:paraId="5FAAE16F" w14:textId="77777777" w:rsidR="00FC3E3C" w:rsidRPr="005C2511" w:rsidRDefault="00FC3E3C" w:rsidP="003654EC">
            <w:pPr>
              <w:spacing w:before="120" w:after="120"/>
              <w:rPr>
                <w:rStyle w:val="PageNumber"/>
                <w:rFonts w:eastAsiaTheme="minorHAnsi" w:cstheme="minorBidi"/>
                <w:sz w:val="14"/>
                <w:szCs w:val="14"/>
                <w:lang w:val="es-ES" w:eastAsia="en-US"/>
              </w:rPr>
            </w:pPr>
          </w:p>
        </w:tc>
      </w:tr>
      <w:tr w:rsidR="00F90251" w:rsidRPr="000D1349" w14:paraId="4FC778E8" w14:textId="77777777" w:rsidTr="00B34A66">
        <w:tblPrEx>
          <w:tblLook w:val="06A0" w:firstRow="1" w:lastRow="0" w:firstColumn="1" w:lastColumn="0" w:noHBand="1" w:noVBand="1"/>
        </w:tblPrEx>
        <w:tc>
          <w:tcPr>
            <w:tcW w:w="93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FF6678" w14:textId="5DFD9994" w:rsidR="00F90251" w:rsidRPr="00740CBE" w:rsidRDefault="00F90251" w:rsidP="00740CBE">
            <w:pPr>
              <w:pStyle w:val="ListParagraph"/>
              <w:keepNext/>
              <w:numPr>
                <w:ilvl w:val="0"/>
                <w:numId w:val="32"/>
              </w:numPr>
              <w:spacing w:line="276" w:lineRule="auto"/>
              <w:rPr>
                <w:rFonts w:eastAsiaTheme="minorHAnsi" w:cstheme="minorBidi"/>
                <w:b/>
                <w:sz w:val="22"/>
                <w:szCs w:val="22"/>
                <w:lang w:val="es-ES" w:eastAsia="en-US"/>
              </w:rPr>
            </w:pPr>
            <w:bookmarkStart w:id="3" w:name="_Hlk4002229"/>
            <w:bookmarkStart w:id="4" w:name="_Hlk3754887"/>
            <w:r w:rsidRPr="00740CBE">
              <w:rPr>
                <w:b/>
                <w:sz w:val="24"/>
                <w:lang w:val="es-ES"/>
              </w:rPr>
              <w:lastRenderedPageBreak/>
              <w:t xml:space="preserve">Objetivo(s) y breve descripción del área de intervención </w:t>
            </w:r>
            <w:r w:rsidRPr="00740CBE">
              <w:rPr>
                <w:sz w:val="20"/>
                <w:lang w:val="es-ES"/>
              </w:rPr>
              <w:t>(Máximo 0.</w:t>
            </w:r>
            <w:r w:rsidR="00C63EDF">
              <w:rPr>
                <w:sz w:val="20"/>
                <w:lang w:val="es-ES"/>
              </w:rPr>
              <w:t>5</w:t>
            </w:r>
            <w:r w:rsidRPr="00740CBE">
              <w:rPr>
                <w:sz w:val="20"/>
                <w:lang w:val="es-ES"/>
              </w:rPr>
              <w:t xml:space="preserve"> pág.)</w:t>
            </w:r>
          </w:p>
          <w:p w14:paraId="030AC8D6" w14:textId="5ADD1BF6" w:rsidR="00F90251" w:rsidRPr="00582608" w:rsidRDefault="00D024E9" w:rsidP="00586BD8">
            <w:pPr>
              <w:keepNext/>
              <w:spacing w:line="276" w:lineRule="auto"/>
              <w:rPr>
                <w:rStyle w:val="PageNumber"/>
                <w:rFonts w:eastAsiaTheme="minorHAnsi" w:cstheme="minorBidi"/>
                <w:b/>
                <w:sz w:val="22"/>
                <w:szCs w:val="22"/>
                <w:lang w:val="es-419" w:eastAsia="en-US"/>
              </w:rPr>
            </w:pPr>
            <w:r>
              <w:rPr>
                <w:sz w:val="18"/>
                <w:szCs w:val="18"/>
                <w:lang w:val="es-ES"/>
              </w:rPr>
              <w:t xml:space="preserve">Hacer </w:t>
            </w:r>
            <w:r w:rsidR="00F90251">
              <w:rPr>
                <w:sz w:val="18"/>
                <w:szCs w:val="18"/>
                <w:lang w:val="es-ES"/>
              </w:rPr>
              <w:t>una breve descripción de</w:t>
            </w:r>
            <w:r w:rsidR="002E7C41">
              <w:rPr>
                <w:sz w:val="18"/>
                <w:szCs w:val="18"/>
                <w:lang w:val="es-ES"/>
              </w:rPr>
              <w:t>l área de intervención y el</w:t>
            </w:r>
            <w:r w:rsidR="00F90251">
              <w:rPr>
                <w:sz w:val="18"/>
                <w:szCs w:val="18"/>
                <w:lang w:val="es-ES"/>
              </w:rPr>
              <w:t xml:space="preserve"> problema a ser solucionado. </w:t>
            </w:r>
            <w:r w:rsidR="004611C5">
              <w:rPr>
                <w:sz w:val="18"/>
                <w:szCs w:val="18"/>
                <w:lang w:val="es-ES"/>
              </w:rPr>
              <w:t>Describ</w:t>
            </w:r>
            <w:r>
              <w:rPr>
                <w:sz w:val="18"/>
                <w:szCs w:val="18"/>
                <w:lang w:val="es-ES"/>
              </w:rPr>
              <w:t>ir</w:t>
            </w:r>
            <w:r w:rsidR="004611C5">
              <w:rPr>
                <w:sz w:val="18"/>
                <w:szCs w:val="18"/>
                <w:lang w:val="es-ES"/>
              </w:rPr>
              <w:t xml:space="preserve"> </w:t>
            </w:r>
            <w:proofErr w:type="spellStart"/>
            <w:r w:rsidR="004611C5">
              <w:rPr>
                <w:sz w:val="18"/>
                <w:szCs w:val="18"/>
                <w:lang w:val="es-ES"/>
              </w:rPr>
              <w:t>como</w:t>
            </w:r>
            <w:proofErr w:type="spellEnd"/>
            <w:r w:rsidR="004611C5">
              <w:rPr>
                <w:sz w:val="18"/>
                <w:szCs w:val="18"/>
                <w:lang w:val="es-ES"/>
              </w:rPr>
              <w:t xml:space="preserve"> se ha manifestado la demanda del socio </w:t>
            </w:r>
            <w:r w:rsidR="00582608">
              <w:rPr>
                <w:sz w:val="18"/>
                <w:szCs w:val="18"/>
                <w:lang w:val="es-ES"/>
              </w:rPr>
              <w:t>solicitante</w:t>
            </w:r>
            <w:r w:rsidR="004611C5">
              <w:rPr>
                <w:sz w:val="18"/>
                <w:szCs w:val="18"/>
                <w:lang w:val="es-ES"/>
              </w:rPr>
              <w:t>, como ha surgido la idea de proyecto y como se ha dado la aproximación entre los socios.</w:t>
            </w:r>
            <w:r w:rsidR="002E7C41">
              <w:rPr>
                <w:sz w:val="18"/>
                <w:szCs w:val="18"/>
                <w:lang w:val="es-ES"/>
              </w:rPr>
              <w:t xml:space="preserve"> (Las soluciones planteadas deben ser descritas en el capítulo reservado para la descripción del enfoque, vea cap. 5 y 8)</w:t>
            </w:r>
          </w:p>
        </w:tc>
      </w:tr>
      <w:tr w:rsidR="00F90251" w:rsidRPr="000D1349" w14:paraId="4A8A3B7D" w14:textId="77777777" w:rsidTr="00B34A66">
        <w:tblPrEx>
          <w:tblLook w:val="06A0" w:firstRow="1" w:lastRow="0" w:firstColumn="1" w:lastColumn="0" w:noHBand="1" w:noVBand="1"/>
        </w:tblPrEx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32763AD8" w14:textId="77777777" w:rsidR="00F90251" w:rsidRPr="004E5EF0" w:rsidRDefault="00F90251" w:rsidP="00582608">
            <w:pPr>
              <w:keepNext/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CBC43C9" w14:textId="67E0D376" w:rsidR="00F90251" w:rsidRDefault="00F90251" w:rsidP="00582608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371D38B3" w14:textId="7714F4E7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7A0445DD" w14:textId="044460FA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4E4908A6" w14:textId="62DD9A20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6A6EA4F3" w14:textId="474BA911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3CA1D5CE" w14:textId="27941781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77567744" w14:textId="4B2A6FE0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3612CE1A" w14:textId="7C9C2C45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0E5B3AC5" w14:textId="77777777" w:rsidR="00B34A66" w:rsidRDefault="00B34A66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41E1E8B1" w14:textId="12A8B21C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6CC58D8C" w14:textId="71D42898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73264F6B" w14:textId="1FC1B3FC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6522849D" w14:textId="78467278" w:rsidR="00A9260F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41A253F7" w14:textId="77777777" w:rsidR="00A9260F" w:rsidRPr="004E5EF0" w:rsidRDefault="00A9260F" w:rsidP="00582608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5D81759F" w14:textId="77777777" w:rsidR="00F90251" w:rsidRPr="004E5EF0" w:rsidRDefault="00F90251" w:rsidP="00582608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3924D815" w14:textId="77777777" w:rsidR="00F90251" w:rsidRPr="004E5EF0" w:rsidRDefault="00F90251">
      <w:pPr>
        <w:rPr>
          <w:sz w:val="22"/>
          <w:lang w:val="es-ES"/>
        </w:rPr>
      </w:pPr>
    </w:p>
    <w:p w14:paraId="66075D6F" w14:textId="77777777" w:rsidR="001F6695" w:rsidRPr="004E5EF0" w:rsidRDefault="001F6695">
      <w:pPr>
        <w:rPr>
          <w:sz w:val="22"/>
          <w:lang w:val="es-ES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2548DA" w:rsidRPr="000D1349" w14:paraId="2EC6551A" w14:textId="77777777" w:rsidTr="001950D5">
        <w:tc>
          <w:tcPr>
            <w:tcW w:w="9322" w:type="dxa"/>
            <w:shd w:val="clear" w:color="auto" w:fill="D9D9D9" w:themeFill="background1" w:themeFillShade="D9"/>
          </w:tcPr>
          <w:p w14:paraId="425D8DF4" w14:textId="17A844AC" w:rsidR="002548DA" w:rsidRPr="00740CBE" w:rsidRDefault="004611C5" w:rsidP="00740CBE">
            <w:pPr>
              <w:pStyle w:val="ListParagraph"/>
              <w:keepNext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Nivel de i</w:t>
            </w:r>
            <w:r w:rsidR="00C82570" w:rsidRPr="00740CBE">
              <w:rPr>
                <w:b/>
                <w:sz w:val="24"/>
                <w:lang w:val="es-ES"/>
              </w:rPr>
              <w:t>ntervención</w:t>
            </w:r>
            <w:r w:rsidR="002F3B2F">
              <w:rPr>
                <w:b/>
                <w:sz w:val="24"/>
                <w:lang w:val="es-ES"/>
              </w:rPr>
              <w:t xml:space="preserve">, </w:t>
            </w:r>
            <w:r w:rsidR="00C82570" w:rsidRPr="00740CBE">
              <w:rPr>
                <w:b/>
                <w:sz w:val="24"/>
                <w:lang w:val="es-ES"/>
              </w:rPr>
              <w:t>grupo(s) meta</w:t>
            </w:r>
            <w:r w:rsidR="00D527BF">
              <w:rPr>
                <w:b/>
                <w:sz w:val="24"/>
                <w:lang w:val="es-ES"/>
              </w:rPr>
              <w:t xml:space="preserve"> y socios adicionales</w:t>
            </w:r>
            <w:r w:rsidR="004E5EF0" w:rsidRPr="002F3B2F">
              <w:rPr>
                <w:b/>
                <w:sz w:val="24"/>
                <w:lang w:val="es-ES"/>
              </w:rPr>
              <w:t xml:space="preserve"> </w:t>
            </w:r>
            <w:r w:rsidR="004E5EF0" w:rsidRPr="00740CBE">
              <w:rPr>
                <w:bCs/>
                <w:sz w:val="20"/>
                <w:lang w:val="es-ES"/>
              </w:rPr>
              <w:t>(Máximo 0</w:t>
            </w:r>
            <w:r w:rsidR="00CA6D22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5 pág</w:t>
            </w:r>
            <w:r w:rsidR="00B95EE7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)</w:t>
            </w:r>
            <w:r w:rsidR="004E5EF0" w:rsidRPr="00740CBE">
              <w:rPr>
                <w:b/>
                <w:sz w:val="24"/>
                <w:lang w:val="es-ES"/>
              </w:rPr>
              <w:t xml:space="preserve"> </w:t>
            </w:r>
          </w:p>
          <w:p w14:paraId="1A1B9240" w14:textId="7343CFC9" w:rsidR="002548DA" w:rsidRPr="00E72F9D" w:rsidRDefault="00711910" w:rsidP="00C63EDF">
            <w:pPr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Nombr</w:t>
            </w:r>
            <w:r w:rsidR="002F3B2F">
              <w:rPr>
                <w:sz w:val="18"/>
                <w:szCs w:val="18"/>
                <w:lang w:val="es-ES"/>
              </w:rPr>
              <w:t>e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l</w:t>
            </w:r>
            <w:r w:rsidR="002F3B2F">
              <w:rPr>
                <w:sz w:val="18"/>
                <w:szCs w:val="18"/>
                <w:lang w:val="es-ES"/>
              </w:rPr>
              <w:t xml:space="preserve">as </w:t>
            </w:r>
            <w:r w:rsidR="004E5EF0" w:rsidRPr="004E5EF0">
              <w:rPr>
                <w:sz w:val="18"/>
                <w:szCs w:val="18"/>
                <w:lang w:val="es-ES"/>
              </w:rPr>
              <w:t>instituciones</w:t>
            </w:r>
            <w:r w:rsidR="002F3B2F">
              <w:rPr>
                <w:sz w:val="18"/>
                <w:szCs w:val="18"/>
                <w:lang w:val="es-ES"/>
              </w:rPr>
              <w:t xml:space="preserve"> socias </w:t>
            </w:r>
            <w:r w:rsidR="004E5EF0" w:rsidRPr="004E5EF0">
              <w:rPr>
                <w:sz w:val="18"/>
                <w:szCs w:val="18"/>
                <w:lang w:val="es-ES"/>
              </w:rPr>
              <w:t>involucrad</w:t>
            </w:r>
            <w:r w:rsidR="002F3B2F">
              <w:rPr>
                <w:sz w:val="18"/>
                <w:szCs w:val="18"/>
                <w:lang w:val="es-ES"/>
              </w:rPr>
              <w:t>a</w:t>
            </w:r>
            <w:r w:rsidR="004E5EF0" w:rsidRPr="004E5EF0">
              <w:rPr>
                <w:sz w:val="18"/>
                <w:szCs w:val="18"/>
                <w:lang w:val="es-ES"/>
              </w:rPr>
              <w:t>s en la ejecución del proyecto</w:t>
            </w:r>
            <w:r w:rsidR="004611C5">
              <w:rPr>
                <w:sz w:val="18"/>
                <w:szCs w:val="18"/>
                <w:lang w:val="es-ES"/>
              </w:rPr>
              <w:t xml:space="preserve"> (nivel local, nacional y/o regional)</w:t>
            </w:r>
            <w:r w:rsidR="00FD7A6E">
              <w:rPr>
                <w:sz w:val="18"/>
                <w:szCs w:val="18"/>
                <w:lang w:val="es-ES"/>
              </w:rPr>
              <w:t xml:space="preserve"> y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</w:t>
            </w:r>
            <w:r w:rsidR="00E72F9D">
              <w:rPr>
                <w:sz w:val="18"/>
                <w:szCs w:val="18"/>
                <w:lang w:val="es-ES"/>
              </w:rPr>
              <w:t xml:space="preserve">los grupos </w:t>
            </w:r>
            <w:r w:rsidR="000F6621">
              <w:rPr>
                <w:sz w:val="18"/>
                <w:szCs w:val="18"/>
                <w:lang w:val="es-ES"/>
              </w:rPr>
              <w:t xml:space="preserve">meta </w:t>
            </w:r>
            <w:r w:rsidR="00E72F9D">
              <w:rPr>
                <w:sz w:val="18"/>
                <w:szCs w:val="18"/>
                <w:lang w:val="es-ES"/>
              </w:rPr>
              <w:t>(</w:t>
            </w:r>
            <w:proofErr w:type="gramStart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target</w:t>
            </w:r>
            <w:proofErr w:type="gramEnd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 xml:space="preserve"> </w:t>
            </w:r>
            <w:proofErr w:type="spellStart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group</w:t>
            </w:r>
            <w:proofErr w:type="spellEnd"/>
            <w:r w:rsidR="00E72F9D">
              <w:rPr>
                <w:sz w:val="18"/>
                <w:szCs w:val="18"/>
                <w:lang w:val="es-ES"/>
              </w:rPr>
              <w:t>)</w:t>
            </w:r>
            <w:r w:rsidR="00643E97">
              <w:rPr>
                <w:sz w:val="18"/>
                <w:szCs w:val="18"/>
                <w:lang w:val="es-ES"/>
              </w:rPr>
              <w:t>. Indi</w:t>
            </w:r>
            <w:r w:rsidR="00D024E9">
              <w:rPr>
                <w:sz w:val="18"/>
                <w:szCs w:val="18"/>
                <w:lang w:val="es-ES"/>
              </w:rPr>
              <w:t>car</w:t>
            </w:r>
            <w:r w:rsidR="00643E97">
              <w:rPr>
                <w:sz w:val="18"/>
                <w:szCs w:val="18"/>
                <w:lang w:val="es-ES"/>
              </w:rPr>
              <w:t xml:space="preserve"> c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omo se actuará para cooperar y generar </w:t>
            </w:r>
            <w:r w:rsidR="00B95EE7" w:rsidRPr="004E5EF0">
              <w:rPr>
                <w:sz w:val="18"/>
                <w:szCs w:val="18"/>
                <w:lang w:val="es-ES"/>
              </w:rPr>
              <w:t>sinergias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con otras iniciativas</w:t>
            </w:r>
            <w:r w:rsidR="002F3B2F">
              <w:rPr>
                <w:sz w:val="18"/>
                <w:szCs w:val="18"/>
                <w:lang w:val="es-ES"/>
              </w:rPr>
              <w:t xml:space="preserve">, </w:t>
            </w:r>
            <w:r w:rsidR="00643E97">
              <w:rPr>
                <w:sz w:val="18"/>
                <w:szCs w:val="18"/>
                <w:lang w:val="es-ES"/>
              </w:rPr>
              <w:t xml:space="preserve">en particular </w:t>
            </w:r>
            <w:r w:rsidR="00AA17BB">
              <w:rPr>
                <w:sz w:val="18"/>
                <w:szCs w:val="18"/>
                <w:lang w:val="es-ES"/>
              </w:rPr>
              <w:t xml:space="preserve">otras organizaciones o programas </w:t>
            </w:r>
            <w:r w:rsidR="00E44E1B">
              <w:rPr>
                <w:sz w:val="18"/>
                <w:szCs w:val="18"/>
                <w:lang w:val="es-ES"/>
              </w:rPr>
              <w:t xml:space="preserve">ya existentes </w:t>
            </w:r>
            <w:r w:rsidR="00AA17BB">
              <w:rPr>
                <w:sz w:val="18"/>
                <w:szCs w:val="18"/>
                <w:lang w:val="es-ES"/>
              </w:rPr>
              <w:t>en el área de intervención</w:t>
            </w:r>
            <w:r w:rsidR="004E5EF0" w:rsidRPr="004E5EF0">
              <w:rPr>
                <w:sz w:val="18"/>
                <w:szCs w:val="18"/>
                <w:lang w:val="es-ES"/>
              </w:rPr>
              <w:t>.</w:t>
            </w:r>
            <w:r w:rsidR="00081E93">
              <w:rPr>
                <w:sz w:val="18"/>
                <w:szCs w:val="18"/>
                <w:lang w:val="es-ES"/>
              </w:rPr>
              <w:t xml:space="preserve"> </w:t>
            </w:r>
            <w:r w:rsidR="00A87591">
              <w:rPr>
                <w:sz w:val="18"/>
                <w:szCs w:val="18"/>
                <w:lang w:val="es-ES"/>
              </w:rPr>
              <w:t>I</w:t>
            </w:r>
            <w:r w:rsidR="00081E93" w:rsidRPr="00081E93">
              <w:rPr>
                <w:sz w:val="18"/>
                <w:szCs w:val="18"/>
                <w:lang w:val="es-ES"/>
              </w:rPr>
              <w:t>ndi</w:t>
            </w:r>
            <w:r w:rsidR="00A3088B">
              <w:rPr>
                <w:sz w:val="18"/>
                <w:szCs w:val="18"/>
                <w:lang w:val="es-ES"/>
              </w:rPr>
              <w:t xml:space="preserve">car </w:t>
            </w:r>
            <w:r w:rsidR="00081E93" w:rsidRPr="00081E93">
              <w:rPr>
                <w:sz w:val="18"/>
                <w:szCs w:val="18"/>
                <w:lang w:val="es-ES"/>
              </w:rPr>
              <w:t>si está previsto buscar fondos adicionales con otros posibles socios</w:t>
            </w:r>
            <w:r w:rsidR="002F3B2F">
              <w:rPr>
                <w:sz w:val="18"/>
                <w:szCs w:val="18"/>
                <w:lang w:val="es-ES"/>
              </w:rPr>
              <w:t xml:space="preserve">. </w:t>
            </w:r>
            <w:r>
              <w:rPr>
                <w:sz w:val="18"/>
                <w:szCs w:val="18"/>
                <w:lang w:val="es-ES"/>
              </w:rPr>
              <w:t>D</w:t>
            </w:r>
            <w:r w:rsidR="00E72F9D" w:rsidRPr="00E72F9D">
              <w:rPr>
                <w:sz w:val="18"/>
                <w:szCs w:val="18"/>
                <w:lang w:val="es-ES"/>
              </w:rPr>
              <w:t>escrib</w:t>
            </w:r>
            <w:r w:rsidR="00A3088B">
              <w:rPr>
                <w:sz w:val="18"/>
                <w:szCs w:val="18"/>
                <w:lang w:val="es-ES"/>
              </w:rPr>
              <w:t>ir</w:t>
            </w:r>
            <w:r w:rsidR="00E72F9D" w:rsidRPr="00E72F9D">
              <w:rPr>
                <w:sz w:val="18"/>
                <w:szCs w:val="18"/>
                <w:lang w:val="es-ES"/>
              </w:rPr>
              <w:t xml:space="preserve"> las necesidades especiales</w:t>
            </w:r>
            <w:r w:rsidR="00DF128C" w:rsidRPr="0007304C">
              <w:rPr>
                <w:lang w:val="es-ES"/>
              </w:rPr>
              <w:t xml:space="preserve"> </w:t>
            </w:r>
            <w:r w:rsidR="00DF128C" w:rsidRPr="00DF128C">
              <w:rPr>
                <w:sz w:val="18"/>
                <w:szCs w:val="18"/>
                <w:lang w:val="es-ES"/>
              </w:rPr>
              <w:t xml:space="preserve">para grupos minoritarios o de mayor vulnerabilidad </w:t>
            </w:r>
            <w:r w:rsidR="0058333C">
              <w:rPr>
                <w:sz w:val="18"/>
                <w:szCs w:val="18"/>
                <w:lang w:val="es-ES"/>
              </w:rPr>
              <w:t xml:space="preserve">en la intervención </w:t>
            </w:r>
            <w:r w:rsidR="00A87591">
              <w:rPr>
                <w:sz w:val="18"/>
                <w:szCs w:val="18"/>
                <w:lang w:val="es-ES"/>
              </w:rPr>
              <w:t>(</w:t>
            </w:r>
            <w:r w:rsidR="0058333C">
              <w:rPr>
                <w:sz w:val="18"/>
                <w:szCs w:val="18"/>
                <w:lang w:val="es-ES"/>
              </w:rPr>
              <w:t>Impactos transversales previstos deben ser descritos en el cap</w:t>
            </w:r>
            <w:r w:rsidR="00A87591">
              <w:rPr>
                <w:sz w:val="18"/>
                <w:szCs w:val="18"/>
                <w:lang w:val="es-ES"/>
              </w:rPr>
              <w:t>.</w:t>
            </w:r>
            <w:r w:rsidR="0058333C">
              <w:rPr>
                <w:sz w:val="18"/>
                <w:szCs w:val="18"/>
                <w:lang w:val="es-ES"/>
              </w:rPr>
              <w:t xml:space="preserve"> 10</w:t>
            </w:r>
            <w:r w:rsidR="00A87591">
              <w:rPr>
                <w:sz w:val="18"/>
                <w:szCs w:val="18"/>
                <w:lang w:val="es-ES"/>
              </w:rPr>
              <w:t>)</w:t>
            </w:r>
          </w:p>
        </w:tc>
      </w:tr>
      <w:tr w:rsidR="002548DA" w:rsidRPr="000D1349" w14:paraId="7C40765D" w14:textId="77777777" w:rsidTr="002548DA">
        <w:tc>
          <w:tcPr>
            <w:tcW w:w="9322" w:type="dxa"/>
          </w:tcPr>
          <w:p w14:paraId="1AD901D5" w14:textId="77777777" w:rsidR="002548DA" w:rsidRPr="00E72F9D" w:rsidRDefault="002548DA" w:rsidP="002E0C58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8ABF219" w14:textId="0B7BF3A4" w:rsidR="006D298D" w:rsidRDefault="006D298D" w:rsidP="002E0C58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D3E83F1" w14:textId="52587237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262294A1" w14:textId="17ACA681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557C5750" w14:textId="1E2E7799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77AEF2C2" w14:textId="31BAEAA0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6AC7C8A0" w14:textId="0D688D6D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7F064644" w14:textId="2EC29D55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7B1A9ED1" w14:textId="77777777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661EBC98" w14:textId="44360D34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68A552A3" w14:textId="296033BF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6AADFBE1" w14:textId="0A797A3D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715331E0" w14:textId="1FAD55AA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57BC14D3" w14:textId="77777777" w:rsidR="00A9260F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/>
                <w:sz w:val="22"/>
                <w:lang w:val="es-ES"/>
              </w:rPr>
            </w:pPr>
          </w:p>
          <w:p w14:paraId="5FEF8EC1" w14:textId="77777777" w:rsidR="00A9260F" w:rsidRPr="00E72F9D" w:rsidRDefault="00A9260F" w:rsidP="002E0C58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9BB9499" w14:textId="2FA00350" w:rsidR="006D298D" w:rsidRPr="00E72F9D" w:rsidRDefault="006D298D" w:rsidP="002E0C58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01A20C1E" w14:textId="5EBC911D" w:rsidR="002548DA" w:rsidRDefault="002548DA">
      <w:pPr>
        <w:rPr>
          <w:sz w:val="22"/>
          <w:lang w:val="es-ES"/>
        </w:rPr>
      </w:pPr>
    </w:p>
    <w:p w14:paraId="0317EA05" w14:textId="77777777" w:rsidR="00B34A66" w:rsidRPr="00E72F9D" w:rsidRDefault="00B34A66">
      <w:pPr>
        <w:rPr>
          <w:sz w:val="22"/>
          <w:lang w:val="es-ES"/>
        </w:rPr>
      </w:pPr>
    </w:p>
    <w:p w14:paraId="228EDC5F" w14:textId="0D2333D2" w:rsidR="002548DA" w:rsidRPr="0029479B" w:rsidRDefault="002548DA">
      <w:pPr>
        <w:rPr>
          <w:sz w:val="22"/>
          <w:lang w:val="es-ES"/>
        </w:rPr>
      </w:pPr>
    </w:p>
    <w:p w14:paraId="63F704B3" w14:textId="77777777" w:rsidR="00586BD8" w:rsidRPr="00A3088B" w:rsidRDefault="00586BD8">
      <w:pPr>
        <w:rPr>
          <w:lang w:val="es-CL"/>
        </w:rPr>
      </w:pPr>
      <w:r w:rsidRPr="00A3088B">
        <w:rPr>
          <w:lang w:val="es-CL"/>
        </w:rPr>
        <w:br w:type="page"/>
      </w:r>
    </w:p>
    <w:tbl>
      <w:tblPr>
        <w:tblStyle w:val="TableGrid"/>
        <w:tblW w:w="9322" w:type="dxa"/>
        <w:tblLook w:val="06A0" w:firstRow="1" w:lastRow="0" w:firstColumn="1" w:lastColumn="0" w:noHBand="1" w:noVBand="1"/>
      </w:tblPr>
      <w:tblGrid>
        <w:gridCol w:w="3522"/>
        <w:gridCol w:w="3006"/>
        <w:gridCol w:w="2794"/>
      </w:tblGrid>
      <w:tr w:rsidR="006C5797" w:rsidRPr="000D1349" w14:paraId="3EAFF583" w14:textId="77777777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9BDFDC" w14:textId="1B0683B2" w:rsidR="006C5797" w:rsidRPr="00FD7A6E" w:rsidRDefault="00E72F9D" w:rsidP="00740CBE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FD7A6E">
              <w:rPr>
                <w:b/>
                <w:sz w:val="24"/>
                <w:lang w:val="es-ES"/>
              </w:rPr>
              <w:lastRenderedPageBreak/>
              <w:t xml:space="preserve">Indicadores </w:t>
            </w:r>
            <w:r w:rsidRPr="00913426">
              <w:rPr>
                <w:b/>
                <w:sz w:val="24"/>
                <w:lang w:val="es-ES"/>
              </w:rPr>
              <w:t xml:space="preserve">para </w:t>
            </w:r>
            <w:r w:rsidR="0042162E" w:rsidRPr="00913426">
              <w:rPr>
                <w:b/>
                <w:sz w:val="24"/>
                <w:lang w:val="es-ES"/>
              </w:rPr>
              <w:t>alcanzar</w:t>
            </w:r>
            <w:r w:rsidRPr="00913426">
              <w:rPr>
                <w:b/>
                <w:sz w:val="24"/>
                <w:lang w:val="es-ES"/>
              </w:rPr>
              <w:t xml:space="preserve"> los objetivos</w:t>
            </w:r>
            <w:r w:rsidRPr="00FD7A6E">
              <w:rPr>
                <w:b/>
                <w:sz w:val="24"/>
                <w:lang w:val="es-ES"/>
              </w:rPr>
              <w:t xml:space="preserve"> </w:t>
            </w:r>
            <w:r w:rsidR="00336685" w:rsidRPr="00FD7A6E">
              <w:rPr>
                <w:b/>
                <w:sz w:val="24"/>
                <w:lang w:val="es-ES"/>
              </w:rPr>
              <w:t>de</w:t>
            </w:r>
            <w:r w:rsidR="00913426" w:rsidRPr="00FD7A6E">
              <w:rPr>
                <w:b/>
                <w:sz w:val="24"/>
                <w:lang w:val="es-ES"/>
              </w:rPr>
              <w:t>l</w:t>
            </w:r>
            <w:r w:rsidR="00336685" w:rsidRPr="00FD7A6E">
              <w:rPr>
                <w:b/>
                <w:sz w:val="24"/>
                <w:lang w:val="es-ES"/>
              </w:rPr>
              <w:t xml:space="preserve"> proyecto </w:t>
            </w:r>
            <w:r w:rsidRPr="00FD7A6E">
              <w:rPr>
                <w:b/>
                <w:sz w:val="24"/>
                <w:lang w:val="es-ES"/>
              </w:rPr>
              <w:t>(</w:t>
            </w:r>
            <w:r w:rsidR="00336685" w:rsidRPr="00623013">
              <w:rPr>
                <w:b/>
                <w:i/>
                <w:iCs/>
                <w:sz w:val="24"/>
                <w:lang w:val="es-ES"/>
              </w:rPr>
              <w:t xml:space="preserve">log </w:t>
            </w:r>
            <w:proofErr w:type="spellStart"/>
            <w:proofErr w:type="gramStart"/>
            <w:r w:rsidR="00336685" w:rsidRPr="00623013">
              <w:rPr>
                <w:b/>
                <w:i/>
                <w:iCs/>
                <w:sz w:val="24"/>
                <w:lang w:val="es-ES"/>
              </w:rPr>
              <w:t>frame</w:t>
            </w:r>
            <w:proofErr w:type="spellEnd"/>
            <w:proofErr w:type="gramEnd"/>
            <w:r w:rsidRPr="00FD7A6E">
              <w:rPr>
                <w:b/>
                <w:sz w:val="24"/>
                <w:lang w:val="es-ES"/>
              </w:rPr>
              <w:t>)</w:t>
            </w:r>
          </w:p>
          <w:p w14:paraId="5CE7ABA0" w14:textId="7BAA3FA8" w:rsidR="006C5797" w:rsidRPr="00F77F6C" w:rsidRDefault="00F77F6C" w:rsidP="006D298D">
            <w:pPr>
              <w:spacing w:line="276" w:lineRule="auto"/>
              <w:rPr>
                <w:sz w:val="18"/>
                <w:szCs w:val="18"/>
                <w:lang w:val="es-ES"/>
              </w:rPr>
            </w:pPr>
            <w:r w:rsidRPr="00F77F6C">
              <w:rPr>
                <w:sz w:val="18"/>
                <w:szCs w:val="18"/>
                <w:lang w:val="es-ES"/>
              </w:rPr>
              <w:t>En caso de necesidad se puede adicionar indicadores a la estruc</w:t>
            </w:r>
            <w:r>
              <w:rPr>
                <w:sz w:val="18"/>
                <w:szCs w:val="18"/>
                <w:lang w:val="es-ES"/>
              </w:rPr>
              <w:t>tura propuesta</w:t>
            </w:r>
          </w:p>
        </w:tc>
      </w:tr>
      <w:tr w:rsidR="00AF7300" w:rsidRPr="000D1349" w14:paraId="006F81AE" w14:textId="77777777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984429" w14:textId="174C6E84" w:rsidR="00AF7300" w:rsidRPr="001F6695" w:rsidRDefault="00623013" w:rsidP="00CA6D22">
            <w:pPr>
              <w:spacing w:line="276" w:lineRule="auto"/>
              <w:rPr>
                <w:b/>
                <w:sz w:val="24"/>
                <w:lang w:val="es-ES"/>
              </w:rPr>
            </w:pPr>
            <w:r w:rsidRPr="00E972DF">
              <w:rPr>
                <w:b/>
                <w:sz w:val="24"/>
                <w:lang w:val="es-ES"/>
              </w:rPr>
              <w:t>Resultado (</w:t>
            </w:r>
            <w:proofErr w:type="spellStart"/>
            <w:r w:rsidRPr="00E972DF">
              <w:rPr>
                <w:b/>
                <w:sz w:val="24"/>
                <w:lang w:val="es-ES"/>
              </w:rPr>
              <w:t>o</w:t>
            </w:r>
            <w:r w:rsidR="00AF7300" w:rsidRPr="00E972DF">
              <w:rPr>
                <w:b/>
                <w:i/>
                <w:iCs/>
                <w:sz w:val="24"/>
                <w:lang w:val="es-ES"/>
              </w:rPr>
              <w:t>utcome</w:t>
            </w:r>
            <w:proofErr w:type="spellEnd"/>
            <w:r w:rsidRPr="00E972DF">
              <w:rPr>
                <w:b/>
                <w:sz w:val="24"/>
                <w:lang w:val="es-ES"/>
              </w:rPr>
              <w:t>)</w:t>
            </w:r>
          </w:p>
          <w:p w14:paraId="3C180473" w14:textId="0CE65E83" w:rsidR="00A9260F" w:rsidRPr="00CA09AB" w:rsidRDefault="00F77F6C" w:rsidP="00A9260F">
            <w:pPr>
              <w:rPr>
                <w:bCs/>
                <w:sz w:val="18"/>
                <w:szCs w:val="18"/>
                <w:lang w:val="es-ES"/>
              </w:rPr>
            </w:pPr>
            <w:r w:rsidRPr="00CA09AB">
              <w:rPr>
                <w:bCs/>
                <w:sz w:val="18"/>
                <w:szCs w:val="18"/>
                <w:lang w:val="es-ES"/>
              </w:rPr>
              <w:t xml:space="preserve">Definir el </w:t>
            </w:r>
            <w:r w:rsidR="00623013">
              <w:rPr>
                <w:bCs/>
                <w:sz w:val="18"/>
                <w:szCs w:val="18"/>
                <w:lang w:val="es-ES"/>
              </w:rPr>
              <w:t>cambio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>/resultado</w:t>
            </w:r>
            <w:r w:rsidRPr="00CA09AB">
              <w:rPr>
                <w:bCs/>
                <w:sz w:val="18"/>
                <w:szCs w:val="18"/>
                <w:lang w:val="es-ES"/>
              </w:rPr>
              <w:t xml:space="preserve"> que la intervención pretende alcanzar 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 xml:space="preserve">con el proyecto </w:t>
            </w:r>
            <w:r w:rsidRPr="00CA09AB">
              <w:rPr>
                <w:bCs/>
                <w:sz w:val="18"/>
                <w:szCs w:val="18"/>
                <w:lang w:val="es-ES"/>
              </w:rPr>
              <w:t>(Máximo 2 líneas)</w:t>
            </w:r>
            <w:r w:rsidR="00A9260F">
              <w:rPr>
                <w:bCs/>
                <w:sz w:val="18"/>
                <w:szCs w:val="18"/>
                <w:lang w:val="es-ES"/>
              </w:rPr>
              <w:br/>
            </w:r>
          </w:p>
        </w:tc>
      </w:tr>
      <w:tr w:rsidR="00CA6D22" w:rsidRPr="00582608" w14:paraId="201A117D" w14:textId="77777777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5A639895" w14:textId="082907ED" w:rsidR="00CA6D22" w:rsidRDefault="00CA6D22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  <w:p w14:paraId="2921B9F5" w14:textId="62D92E13" w:rsidR="00A9260F" w:rsidRPr="00A9260F" w:rsidRDefault="00A9260F" w:rsidP="00A9260F">
            <w:pPr>
              <w:spacing w:line="276" w:lineRule="auto"/>
              <w:rPr>
                <w:bCs/>
                <w:sz w:val="14"/>
                <w:szCs w:val="14"/>
                <w:lang w:val="es-ES"/>
              </w:rPr>
            </w:pPr>
            <w:r w:rsidRPr="00A9260F">
              <w:rPr>
                <w:bCs/>
                <w:sz w:val="14"/>
                <w:szCs w:val="14"/>
                <w:lang w:val="es-ES"/>
              </w:rPr>
              <w:t>(</w:t>
            </w:r>
            <w:r w:rsidR="00623013">
              <w:rPr>
                <w:bCs/>
                <w:sz w:val="14"/>
                <w:szCs w:val="14"/>
                <w:lang w:val="es-ES"/>
              </w:rPr>
              <w:t>Resultado</w:t>
            </w:r>
            <w:r w:rsidRPr="00A9260F">
              <w:rPr>
                <w:bCs/>
                <w:sz w:val="14"/>
                <w:szCs w:val="14"/>
                <w:lang w:val="es-ES"/>
              </w:rPr>
              <w:t>)</w:t>
            </w:r>
          </w:p>
          <w:p w14:paraId="3D7A83AB" w14:textId="59F9ACB6" w:rsidR="00F77F6C" w:rsidRPr="00A9260F" w:rsidRDefault="00F77F6C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</w:tc>
      </w:tr>
      <w:bookmarkEnd w:id="3"/>
      <w:bookmarkEnd w:id="4"/>
      <w:tr w:rsidR="00AA2ADC" w:rsidRPr="000D1349" w14:paraId="5C22C884" w14:textId="77777777" w:rsidTr="00A9260F">
        <w:trPr>
          <w:trHeight w:val="384"/>
        </w:trPr>
        <w:tc>
          <w:tcPr>
            <w:tcW w:w="352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74A6D43" w14:textId="77777777" w:rsidR="00682310" w:rsidRDefault="00AA2ADC" w:rsidP="00C63EDF">
            <w:pPr>
              <w:jc w:val="both"/>
              <w:rPr>
                <w:b/>
                <w:bCs/>
                <w:sz w:val="22"/>
                <w:lang w:val="es-ES"/>
              </w:rPr>
            </w:pPr>
            <w:r w:rsidRPr="00CA6D22">
              <w:rPr>
                <w:b/>
                <w:bCs/>
                <w:sz w:val="22"/>
                <w:lang w:val="es-ES"/>
              </w:rPr>
              <w:t>Componentes/líneas de acción</w:t>
            </w:r>
          </w:p>
          <w:p w14:paraId="5B2FC98A" w14:textId="6FFEC0B2" w:rsidR="00AA2ADC" w:rsidRPr="00F77F6C" w:rsidRDefault="00F77F6C" w:rsidP="00682310">
            <w:pPr>
              <w:spacing w:line="276" w:lineRule="auto"/>
              <w:jc w:val="both"/>
              <w:rPr>
                <w:sz w:val="20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Definir las líneas de acción del proyecto</w:t>
            </w:r>
            <w:r w:rsidR="00A543F1" w:rsidRPr="00C6768F">
              <w:rPr>
                <w:sz w:val="18"/>
                <w:szCs w:val="18"/>
                <w:lang w:val="es-ES"/>
              </w:rPr>
              <w:t>. Por favor utilizar la numeración propuesta para vincular los resultados e indicadores del proyecto a las líneas de acción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7409931" w14:textId="4E000DD6" w:rsidR="00AA2ADC" w:rsidRDefault="00AA2ADC" w:rsidP="00682310">
            <w:pPr>
              <w:jc w:val="both"/>
              <w:rPr>
                <w:b/>
                <w:bCs/>
                <w:sz w:val="22"/>
                <w:szCs w:val="22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Resultados esperados</w:t>
            </w:r>
          </w:p>
          <w:p w14:paraId="53538E78" w14:textId="1B3363CD" w:rsidR="00A543F1" w:rsidRPr="00C6768F" w:rsidRDefault="00A543F1" w:rsidP="00682310">
            <w:pPr>
              <w:jc w:val="both"/>
              <w:rPr>
                <w:sz w:val="18"/>
                <w:szCs w:val="18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Describir los resultados esperados de manera cuantitativa y cualitativa, así como los productos finales planeados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C95732" w14:textId="1D88821F" w:rsidR="00A543F1" w:rsidRPr="00C6768F" w:rsidRDefault="00AA2ADC" w:rsidP="00682310">
            <w:pPr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Indicadores</w:t>
            </w:r>
            <w:r w:rsidR="00682310">
              <w:rPr>
                <w:b/>
                <w:bCs/>
                <w:sz w:val="22"/>
                <w:szCs w:val="22"/>
                <w:lang w:val="es-ES"/>
              </w:rPr>
              <w:br/>
            </w:r>
            <w:r w:rsidR="00D00631" w:rsidRPr="00C6768F">
              <w:rPr>
                <w:sz w:val="18"/>
                <w:szCs w:val="18"/>
                <w:lang w:val="es-ES"/>
              </w:rPr>
              <w:t>E</w:t>
            </w:r>
            <w:r w:rsidR="00A543F1" w:rsidRPr="00C6768F">
              <w:rPr>
                <w:sz w:val="18"/>
                <w:szCs w:val="18"/>
                <w:lang w:val="es-ES"/>
              </w:rPr>
              <w:t>stablecer indicadores que sean específicos, mensurables, asequible/alcanzable, relevante y con tiempo limitado</w:t>
            </w:r>
            <w:r w:rsidR="00623013">
              <w:rPr>
                <w:sz w:val="18"/>
                <w:szCs w:val="18"/>
                <w:lang w:val="es-ES"/>
              </w:rPr>
              <w:t xml:space="preserve"> (</w:t>
            </w:r>
            <w:r w:rsidR="00586BD8">
              <w:rPr>
                <w:sz w:val="18"/>
                <w:szCs w:val="18"/>
                <w:lang w:val="es-ES"/>
              </w:rPr>
              <w:t>“</w:t>
            </w:r>
            <w:r w:rsidR="00623013">
              <w:rPr>
                <w:sz w:val="18"/>
                <w:szCs w:val="18"/>
                <w:lang w:val="es-ES"/>
              </w:rPr>
              <w:t>SMART</w:t>
            </w:r>
            <w:r w:rsidR="00586BD8">
              <w:rPr>
                <w:sz w:val="18"/>
                <w:szCs w:val="18"/>
                <w:lang w:val="es-ES"/>
              </w:rPr>
              <w:t>”</w:t>
            </w:r>
            <w:r w:rsidR="00623013">
              <w:rPr>
                <w:sz w:val="18"/>
                <w:szCs w:val="18"/>
                <w:lang w:val="es-ES"/>
              </w:rPr>
              <w:t>)</w:t>
            </w:r>
          </w:p>
        </w:tc>
      </w:tr>
      <w:tr w:rsidR="00A9260F" w:rsidRPr="00730A1A" w14:paraId="5D7E45C1" w14:textId="77777777" w:rsidTr="00A9260F">
        <w:trPr>
          <w:trHeight w:val="384"/>
        </w:trPr>
        <w:tc>
          <w:tcPr>
            <w:tcW w:w="3522" w:type="dxa"/>
            <w:vMerge w:val="restart"/>
          </w:tcPr>
          <w:p w14:paraId="12F48AD2" w14:textId="694D7707" w:rsidR="00A9260F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682310">
              <w:rPr>
                <w:sz w:val="20"/>
                <w:lang w:val="es-419"/>
              </w:rPr>
              <w:br/>
            </w: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Línea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1)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445DC817" w14:textId="327A183E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7DC89160" w14:textId="77777777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3B183A" w14:textId="5CD1F59E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51DB19EC" w14:textId="14235598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03B214EF" w14:textId="77777777" w:rsidTr="00A9260F">
        <w:trPr>
          <w:trHeight w:val="384"/>
        </w:trPr>
        <w:tc>
          <w:tcPr>
            <w:tcW w:w="3522" w:type="dxa"/>
            <w:vMerge/>
          </w:tcPr>
          <w:p w14:paraId="1EA48D79" w14:textId="77777777" w:rsidR="00287C4A" w:rsidRDefault="00287C4A" w:rsidP="00AF7300">
            <w:pPr>
              <w:pStyle w:val="ListParagraph"/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08EE046F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6A2B685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9D42B48" w14:textId="2E2CC588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4B8D3835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56C965E1" w14:textId="77777777" w:rsidTr="00A9260F">
        <w:trPr>
          <w:trHeight w:val="384"/>
        </w:trPr>
        <w:tc>
          <w:tcPr>
            <w:tcW w:w="3522" w:type="dxa"/>
            <w:vMerge/>
            <w:tcBorders>
              <w:bottom w:val="single" w:sz="4" w:space="0" w:color="auto"/>
            </w:tcBorders>
          </w:tcPr>
          <w:p w14:paraId="1E234D55" w14:textId="2AAB564B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6EAE790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966E46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8AF712" w14:textId="3666960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7F2558B7" w14:textId="2A97722D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1B1C1D" w14:textId="77777777" w:rsidTr="00A9260F">
        <w:trPr>
          <w:trHeight w:val="384"/>
        </w:trPr>
        <w:tc>
          <w:tcPr>
            <w:tcW w:w="3522" w:type="dxa"/>
            <w:vMerge w:val="restart"/>
          </w:tcPr>
          <w:p w14:paraId="19C7B477" w14:textId="77777777" w:rsid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1B229CA1" w14:textId="163C1393" w:rsidR="00287C4A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L</w:t>
            </w:r>
            <w:r w:rsidR="00287C4A" w:rsidRPr="00A9260F">
              <w:rPr>
                <w:sz w:val="14"/>
                <w:szCs w:val="14"/>
                <w:lang w:val="en-GB"/>
              </w:rPr>
              <w:t>ínea</w:t>
            </w:r>
            <w:proofErr w:type="spellEnd"/>
            <w:r w:rsidR="00287C4A"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2)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57725163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DAEBD6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9DF8CC8" w14:textId="57A91C4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3028824A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7994F78" w14:textId="77777777" w:rsidTr="00A9260F">
        <w:trPr>
          <w:trHeight w:val="384"/>
        </w:trPr>
        <w:tc>
          <w:tcPr>
            <w:tcW w:w="3522" w:type="dxa"/>
            <w:vMerge/>
          </w:tcPr>
          <w:p w14:paraId="21C15934" w14:textId="1E23FB14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79AF8A3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D4B135F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459DC96" w14:textId="5E55D14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A77F907" w14:textId="0F03E68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3D40091D" w14:textId="77777777" w:rsidTr="00A9260F">
        <w:trPr>
          <w:trHeight w:val="384"/>
        </w:trPr>
        <w:tc>
          <w:tcPr>
            <w:tcW w:w="3522" w:type="dxa"/>
            <w:vMerge/>
          </w:tcPr>
          <w:p w14:paraId="08484B2D" w14:textId="50694138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124561D8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F231DF0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6FC7928" w14:textId="0AC7696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035A60CB" w14:textId="23B00CD5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8A80A19" w14:textId="77777777" w:rsidTr="00A9260F">
        <w:trPr>
          <w:trHeight w:val="384"/>
        </w:trPr>
        <w:tc>
          <w:tcPr>
            <w:tcW w:w="3522" w:type="dxa"/>
            <w:vMerge w:val="restart"/>
          </w:tcPr>
          <w:p w14:paraId="57FC6C57" w14:textId="77777777" w:rsidR="00C63EDF" w:rsidRDefault="00C63ED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5D3A3228" w14:textId="64F9A359" w:rsidR="00287C4A" w:rsidRPr="00A9260F" w:rsidRDefault="00A9260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Línea</w:t>
            </w:r>
            <w:proofErr w:type="spellEnd"/>
            <w:r w:rsidR="00287C4A"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3)</w:t>
            </w:r>
          </w:p>
        </w:tc>
        <w:tc>
          <w:tcPr>
            <w:tcW w:w="3006" w:type="dxa"/>
          </w:tcPr>
          <w:p w14:paraId="376F6DE7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5580505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CA30EF6" w14:textId="48D8198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681B275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632C1C9" w14:textId="77777777" w:rsidTr="00A9260F">
        <w:trPr>
          <w:trHeight w:val="384"/>
        </w:trPr>
        <w:tc>
          <w:tcPr>
            <w:tcW w:w="3522" w:type="dxa"/>
            <w:vMerge/>
          </w:tcPr>
          <w:p w14:paraId="00E14C5B" w14:textId="70F7DF8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7943C71C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364A84A9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DE67C5" w14:textId="383A7941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513CD7E1" w14:textId="4FA4F8BA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3D5BBB" w14:textId="77777777" w:rsidTr="00A9260F">
        <w:trPr>
          <w:trHeight w:val="384"/>
        </w:trPr>
        <w:tc>
          <w:tcPr>
            <w:tcW w:w="3522" w:type="dxa"/>
            <w:vMerge/>
          </w:tcPr>
          <w:p w14:paraId="7CCC6693" w14:textId="7777777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41FF735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8DC2706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48881CF3" w14:textId="7FF804C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28CB6062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96387B" w:rsidRPr="000D1349" w14:paraId="06B05132" w14:textId="77777777" w:rsidTr="00A9260F">
        <w:tc>
          <w:tcPr>
            <w:tcW w:w="9322" w:type="dxa"/>
            <w:gridSpan w:val="3"/>
            <w:tcBorders>
              <w:bottom w:val="single" w:sz="4" w:space="0" w:color="auto"/>
            </w:tcBorders>
          </w:tcPr>
          <w:p w14:paraId="2602DA26" w14:textId="79749B9D" w:rsidR="0096387B" w:rsidRPr="0061158C" w:rsidRDefault="007046F2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  <w:r w:rsidRPr="0061158C">
              <w:rPr>
                <w:b/>
                <w:sz w:val="22"/>
                <w:szCs w:val="22"/>
                <w:lang w:val="es-ES"/>
              </w:rPr>
              <w:t>Por favor expli</w:t>
            </w:r>
            <w:r w:rsidR="00D024E9">
              <w:rPr>
                <w:b/>
                <w:sz w:val="22"/>
                <w:szCs w:val="22"/>
                <w:lang w:val="es-ES"/>
              </w:rPr>
              <w:t xml:space="preserve">car </w:t>
            </w:r>
            <w:r w:rsidRPr="0061158C">
              <w:rPr>
                <w:b/>
                <w:sz w:val="22"/>
                <w:szCs w:val="22"/>
                <w:lang w:val="es-ES"/>
              </w:rPr>
              <w:t xml:space="preserve">brevemente la correlación entre las líneas de acción, los indicadores fijados y los resultados esperados del </w:t>
            </w:r>
            <w:r w:rsidRPr="00E972DF">
              <w:rPr>
                <w:b/>
                <w:sz w:val="22"/>
                <w:szCs w:val="22"/>
                <w:lang w:val="es-ES"/>
              </w:rPr>
              <w:t xml:space="preserve">proyecto (marco lógico) </w:t>
            </w:r>
            <w:r w:rsidR="0096387B" w:rsidRPr="00E972DF">
              <w:rPr>
                <w:sz w:val="20"/>
                <w:lang w:val="es-ES"/>
              </w:rPr>
              <w:t>(</w:t>
            </w:r>
            <w:r w:rsidR="00AF7300" w:rsidRPr="00E972DF">
              <w:rPr>
                <w:sz w:val="20"/>
                <w:lang w:val="es-ES"/>
              </w:rPr>
              <w:t>Máximo</w:t>
            </w:r>
            <w:r w:rsidR="00AF7300" w:rsidRPr="006B63B2">
              <w:rPr>
                <w:sz w:val="20"/>
                <w:lang w:val="es-ES"/>
              </w:rPr>
              <w:t xml:space="preserve"> 0.5 página</w:t>
            </w:r>
            <w:r w:rsidR="0096387B" w:rsidRPr="006B63B2">
              <w:rPr>
                <w:sz w:val="20"/>
                <w:lang w:val="es-ES"/>
              </w:rPr>
              <w:t>)</w:t>
            </w:r>
          </w:p>
          <w:p w14:paraId="46E7A053" w14:textId="4897B0C0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7E649581" w14:textId="77777777" w:rsidR="00AE7BFB" w:rsidRPr="00AF7300" w:rsidRDefault="00AE7BFB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0E2A4546" w14:textId="5677A451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</w:tc>
      </w:tr>
    </w:tbl>
    <w:p w14:paraId="74EA3548" w14:textId="77777777" w:rsidR="002548DA" w:rsidRPr="00AF7300" w:rsidRDefault="002548DA">
      <w:pPr>
        <w:rPr>
          <w:sz w:val="22"/>
          <w:lang w:val="es-ES"/>
        </w:rPr>
      </w:pPr>
    </w:p>
    <w:p w14:paraId="5CF3156E" w14:textId="2CD30516" w:rsidR="00DB573A" w:rsidRDefault="00DB573A">
      <w:pPr>
        <w:rPr>
          <w:sz w:val="22"/>
          <w:lang w:val="es-ES"/>
        </w:rPr>
      </w:pPr>
    </w:p>
    <w:p w14:paraId="28DE2FBE" w14:textId="4E5BDDE9" w:rsidR="00B95EE7" w:rsidRPr="00B95EE7" w:rsidRDefault="00B95EE7">
      <w:pPr>
        <w:rPr>
          <w:sz w:val="22"/>
          <w:lang w:val="es-ES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020"/>
        <w:gridCol w:w="3020"/>
        <w:gridCol w:w="3311"/>
      </w:tblGrid>
      <w:tr w:rsidR="00B95EE7" w:rsidRPr="000D1349" w14:paraId="13F8C4DE" w14:textId="77777777" w:rsidTr="00D72749">
        <w:tc>
          <w:tcPr>
            <w:tcW w:w="9351" w:type="dxa"/>
            <w:gridSpan w:val="3"/>
            <w:shd w:val="clear" w:color="auto" w:fill="D9D9D9" w:themeFill="background1" w:themeFillShade="D9"/>
          </w:tcPr>
          <w:p w14:paraId="7EC352D6" w14:textId="05723FBB" w:rsidR="00B95EE7" w:rsidRPr="004E5EF0" w:rsidRDefault="00B95EE7" w:rsidP="00740CBE">
            <w:pPr>
              <w:pStyle w:val="ListParagraph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lastRenderedPageBreak/>
              <w:t>Indicador(es) de valor agregado de la Cooperación Triangular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  <w:r w:rsidRPr="004E5EF0">
              <w:rPr>
                <w:bCs/>
                <w:sz w:val="20"/>
                <w:lang w:val="es-ES"/>
              </w:rPr>
              <w:t>(Máximo 0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5 pág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)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</w:p>
          <w:p w14:paraId="264DDBDF" w14:textId="096FFE15" w:rsidR="00B95EE7" w:rsidRPr="00E72F9D" w:rsidRDefault="00C323E3" w:rsidP="00C63EDF">
            <w:pPr>
              <w:keepNext/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C323E3">
              <w:rPr>
                <w:sz w:val="18"/>
                <w:szCs w:val="18"/>
                <w:lang w:val="es-ES"/>
              </w:rPr>
              <w:t xml:space="preserve">Formular adicionalmente al menos un resultado esperado y su respectivo indicador el cual debe estar orientado a la identificación del valor agregado </w:t>
            </w:r>
            <w:r>
              <w:rPr>
                <w:sz w:val="18"/>
                <w:szCs w:val="18"/>
                <w:lang w:val="es-ES"/>
              </w:rPr>
              <w:t xml:space="preserve">de la </w:t>
            </w:r>
            <w:proofErr w:type="spellStart"/>
            <w:r>
              <w:rPr>
                <w:sz w:val="18"/>
                <w:szCs w:val="18"/>
                <w:lang w:val="es-ES"/>
              </w:rPr>
              <w:t>CTr</w:t>
            </w:r>
            <w:proofErr w:type="spellEnd"/>
            <w:r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de ese proyecto. </w:t>
            </w:r>
            <w:r w:rsidR="00FB5DAC" w:rsidRPr="00F77F6C">
              <w:rPr>
                <w:sz w:val="18"/>
                <w:szCs w:val="18"/>
                <w:lang w:val="es-ES"/>
              </w:rPr>
              <w:t>En caso de necesidad</w:t>
            </w:r>
            <w:r w:rsidR="006B63B2">
              <w:rPr>
                <w:sz w:val="18"/>
                <w:szCs w:val="18"/>
                <w:lang w:val="es-ES"/>
              </w:rPr>
              <w:t>, adicion</w:t>
            </w:r>
            <w:r w:rsidR="00D024E9">
              <w:rPr>
                <w:sz w:val="18"/>
                <w:szCs w:val="18"/>
                <w:lang w:val="es-ES"/>
              </w:rPr>
              <w:t>ar</w:t>
            </w:r>
            <w:r w:rsidR="00FB5DAC" w:rsidRPr="00F77F6C">
              <w:rPr>
                <w:sz w:val="18"/>
                <w:szCs w:val="18"/>
                <w:lang w:val="es-ES"/>
              </w:rPr>
              <w:t xml:space="preserve"> indicadores a la </w:t>
            </w:r>
            <w:r w:rsidR="006A072D">
              <w:rPr>
                <w:sz w:val="18"/>
                <w:szCs w:val="18"/>
                <w:lang w:val="es-ES"/>
              </w:rPr>
              <w:t>tabla</w:t>
            </w:r>
            <w:r w:rsidR="00FB5DAC">
              <w:rPr>
                <w:sz w:val="18"/>
                <w:szCs w:val="18"/>
                <w:lang w:val="es-ES"/>
              </w:rPr>
              <w:t xml:space="preserve"> propuesta</w:t>
            </w:r>
            <w:r w:rsidR="006A072D">
              <w:rPr>
                <w:sz w:val="18"/>
                <w:szCs w:val="18"/>
                <w:lang w:val="es-ES"/>
              </w:rPr>
              <w:t>.</w:t>
            </w:r>
            <w:r w:rsidR="00FB5DAC" w:rsidRPr="00C323E3"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Para </w:t>
            </w:r>
            <w:r>
              <w:rPr>
                <w:sz w:val="18"/>
                <w:szCs w:val="18"/>
                <w:lang w:val="es-ES"/>
              </w:rPr>
              <w:t xml:space="preserve">mayor </w:t>
            </w:r>
            <w:r w:rsidRPr="00C323E3">
              <w:rPr>
                <w:sz w:val="18"/>
                <w:szCs w:val="18"/>
                <w:lang w:val="es-ES"/>
              </w:rPr>
              <w:t xml:space="preserve">orientación </w:t>
            </w:r>
            <w:r w:rsidR="00D024E9">
              <w:rPr>
                <w:sz w:val="18"/>
                <w:szCs w:val="18"/>
                <w:lang w:val="es-ES"/>
              </w:rPr>
              <w:t>se recomienda</w:t>
            </w:r>
            <w:r w:rsidRPr="00C323E3">
              <w:rPr>
                <w:sz w:val="18"/>
                <w:szCs w:val="18"/>
                <w:lang w:val="es-ES"/>
              </w:rPr>
              <w:t xml:space="preserve"> utilizar el </w:t>
            </w:r>
            <w:hyperlink r:id="rId13" w:history="1">
              <w:r w:rsidR="003A179A" w:rsidRPr="007046F2">
                <w:rPr>
                  <w:rStyle w:val="Hyperlink"/>
                  <w:sz w:val="18"/>
                  <w:szCs w:val="18"/>
                  <w:lang w:val="es-ES"/>
                </w:rPr>
                <w:t>K</w:t>
              </w:r>
              <w:r w:rsidRPr="007046F2">
                <w:rPr>
                  <w:rStyle w:val="Hyperlink"/>
                  <w:sz w:val="18"/>
                  <w:szCs w:val="18"/>
                  <w:lang w:val="es-ES"/>
                </w:rPr>
                <w:t xml:space="preserve">it de </w:t>
              </w:r>
              <w:r w:rsidR="003A179A" w:rsidRPr="007046F2">
                <w:rPr>
                  <w:rStyle w:val="Hyperlink"/>
                  <w:sz w:val="18"/>
                  <w:szCs w:val="18"/>
                  <w:lang w:val="es-ES"/>
                </w:rPr>
                <w:t>H</w:t>
              </w:r>
              <w:r w:rsidRPr="007046F2">
                <w:rPr>
                  <w:rStyle w:val="Hyperlink"/>
                  <w:sz w:val="18"/>
                  <w:szCs w:val="18"/>
                  <w:lang w:val="es-ES"/>
                </w:rPr>
                <w:t xml:space="preserve">erramientas </w:t>
              </w:r>
              <w:r w:rsidR="003A179A" w:rsidRPr="007046F2">
                <w:rPr>
                  <w:rStyle w:val="Hyperlink"/>
                  <w:sz w:val="18"/>
                  <w:szCs w:val="18"/>
                  <w:lang w:val="es-ES"/>
                </w:rPr>
                <w:t>OECD</w:t>
              </w:r>
            </w:hyperlink>
            <w:r>
              <w:rPr>
                <w:sz w:val="18"/>
                <w:szCs w:val="18"/>
                <w:lang w:val="es-ES"/>
              </w:rPr>
              <w:t xml:space="preserve">: </w:t>
            </w:r>
          </w:p>
        </w:tc>
      </w:tr>
      <w:tr w:rsidR="00C323E3" w14:paraId="56D20358" w14:textId="77777777" w:rsidTr="00D72749">
        <w:tc>
          <w:tcPr>
            <w:tcW w:w="3020" w:type="dxa"/>
            <w:shd w:val="clear" w:color="auto" w:fill="F2F2F2" w:themeFill="background1" w:themeFillShade="F2"/>
          </w:tcPr>
          <w:p w14:paraId="41E7E5EA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shd w:val="clear" w:color="auto" w:fill="F2F2F2" w:themeFill="background1" w:themeFillShade="F2"/>
          </w:tcPr>
          <w:p w14:paraId="786C164D" w14:textId="01374B3F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Resultado esperado</w:t>
            </w:r>
          </w:p>
        </w:tc>
        <w:tc>
          <w:tcPr>
            <w:tcW w:w="3311" w:type="dxa"/>
            <w:shd w:val="clear" w:color="auto" w:fill="F2F2F2" w:themeFill="background1" w:themeFillShade="F2"/>
          </w:tcPr>
          <w:p w14:paraId="65A06F12" w14:textId="4C2596E2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Indicador</w:t>
            </w:r>
          </w:p>
        </w:tc>
      </w:tr>
      <w:tr w:rsidR="00C323E3" w14:paraId="14BF8503" w14:textId="77777777" w:rsidTr="00D72749">
        <w:tc>
          <w:tcPr>
            <w:tcW w:w="3020" w:type="dxa"/>
            <w:vMerge w:val="restart"/>
          </w:tcPr>
          <w:p w14:paraId="51D71FD5" w14:textId="74970C04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 xml:space="preserve">Valor agregado </w:t>
            </w:r>
          </w:p>
        </w:tc>
        <w:tc>
          <w:tcPr>
            <w:tcW w:w="3020" w:type="dxa"/>
          </w:tcPr>
          <w:p w14:paraId="47E18BC7" w14:textId="2221FCB0" w:rsidR="00C323E3" w:rsidRDefault="00C323E3">
            <w:pPr>
              <w:rPr>
                <w:sz w:val="22"/>
                <w:lang w:val="es-ES"/>
              </w:rPr>
            </w:pPr>
          </w:p>
          <w:p w14:paraId="0CE7C10F" w14:textId="77777777" w:rsidR="006B63B2" w:rsidRDefault="006B63B2">
            <w:pPr>
              <w:rPr>
                <w:sz w:val="22"/>
                <w:lang w:val="es-ES"/>
              </w:rPr>
            </w:pPr>
          </w:p>
          <w:p w14:paraId="44ED188D" w14:textId="29A55CB0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</w:tcPr>
          <w:p w14:paraId="56D3C1D2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  <w:tr w:rsidR="00C323E3" w14:paraId="3269F763" w14:textId="77777777" w:rsidTr="00D72749">
        <w:tc>
          <w:tcPr>
            <w:tcW w:w="3020" w:type="dxa"/>
            <w:vMerge/>
          </w:tcPr>
          <w:p w14:paraId="125E70E6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</w:tcPr>
          <w:p w14:paraId="766B190F" w14:textId="31E61D1D" w:rsidR="00C323E3" w:rsidRDefault="00C323E3">
            <w:pPr>
              <w:rPr>
                <w:sz w:val="22"/>
                <w:lang w:val="es-ES"/>
              </w:rPr>
            </w:pPr>
          </w:p>
          <w:p w14:paraId="63F7B202" w14:textId="77777777" w:rsidR="006B63B2" w:rsidRDefault="006B63B2">
            <w:pPr>
              <w:rPr>
                <w:sz w:val="22"/>
                <w:lang w:val="es-ES"/>
              </w:rPr>
            </w:pPr>
          </w:p>
          <w:p w14:paraId="4C1DF2DB" w14:textId="32BC21D8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</w:tcPr>
          <w:p w14:paraId="33FAAA74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</w:tbl>
    <w:p w14:paraId="355D1DE5" w14:textId="6B95ADBC" w:rsidR="00B95EE7" w:rsidRDefault="00B95EE7">
      <w:pPr>
        <w:rPr>
          <w:sz w:val="22"/>
          <w:lang w:val="es-ES"/>
        </w:rPr>
      </w:pPr>
    </w:p>
    <w:p w14:paraId="6836EA00" w14:textId="77777777" w:rsidR="0086694D" w:rsidRDefault="0086694D">
      <w:pPr>
        <w:rPr>
          <w:sz w:val="22"/>
          <w:lang w:val="es-ES"/>
        </w:rPr>
      </w:pPr>
    </w:p>
    <w:p w14:paraId="24125A3F" w14:textId="77777777" w:rsidR="00B95EE7" w:rsidRPr="00AF7300" w:rsidRDefault="00B95EE7">
      <w:pPr>
        <w:rPr>
          <w:sz w:val="22"/>
          <w:lang w:val="es-ES"/>
        </w:rPr>
      </w:pPr>
    </w:p>
    <w:tbl>
      <w:tblPr>
        <w:tblStyle w:val="TableGrid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0D1349" w14:paraId="000D08BA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AE9EC2" w14:textId="76DFC213" w:rsidR="0096387B" w:rsidRPr="00096A96" w:rsidRDefault="00AF7300" w:rsidP="00740CBE">
            <w:pPr>
              <w:pStyle w:val="ListParagraph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bookmarkStart w:id="5" w:name="_Hlk22739400"/>
            <w:r w:rsidRPr="00096A96">
              <w:rPr>
                <w:b/>
                <w:sz w:val="24"/>
                <w:lang w:val="es-ES"/>
              </w:rPr>
              <w:t xml:space="preserve">Concepto </w:t>
            </w:r>
            <w:r w:rsidR="00096A96" w:rsidRPr="00096A96">
              <w:rPr>
                <w:b/>
                <w:sz w:val="24"/>
                <w:lang w:val="es-ES"/>
              </w:rPr>
              <w:t>y abordaje de la intervención</w:t>
            </w:r>
            <w:r w:rsidR="0029194B">
              <w:rPr>
                <w:b/>
                <w:sz w:val="24"/>
                <w:lang w:val="es-ES"/>
              </w:rPr>
              <w:t xml:space="preserve"> </w:t>
            </w:r>
            <w:r w:rsidR="0096387B" w:rsidRPr="00096A96">
              <w:rPr>
                <w:sz w:val="18"/>
                <w:szCs w:val="18"/>
                <w:lang w:val="es-ES"/>
              </w:rPr>
              <w:t>(</w:t>
            </w:r>
            <w:r w:rsidR="00624C4C">
              <w:rPr>
                <w:sz w:val="18"/>
                <w:szCs w:val="18"/>
                <w:lang w:val="es-ES"/>
              </w:rPr>
              <w:t xml:space="preserve">Máximo </w:t>
            </w:r>
            <w:r w:rsidR="00096A96" w:rsidRPr="00096A96">
              <w:rPr>
                <w:sz w:val="18"/>
                <w:szCs w:val="18"/>
                <w:lang w:val="es-ES"/>
              </w:rPr>
              <w:t>1 página</w:t>
            </w:r>
            <w:r w:rsidR="0096387B" w:rsidRPr="00096A96">
              <w:rPr>
                <w:sz w:val="18"/>
                <w:szCs w:val="18"/>
                <w:lang w:val="es-ES"/>
              </w:rPr>
              <w:t>)</w:t>
            </w:r>
          </w:p>
          <w:p w14:paraId="340D5F47" w14:textId="12B0FE74" w:rsidR="00F15639" w:rsidRPr="00C323E3" w:rsidRDefault="00C323E3" w:rsidP="00C35F81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323E3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D024E9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323E3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en detalle </w:t>
            </w:r>
            <w:r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e</w:t>
            </w:r>
            <w:r w:rsidRPr="00C323E3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l</w:t>
            </w:r>
            <w:r w:rsidRPr="00C323E3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concepto</w:t>
            </w:r>
            <w:r w:rsidR="008A67C0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abordaje</w:t>
            </w:r>
            <w:r w:rsidRPr="00C323E3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 intervención</w:t>
            </w:r>
            <w:r w:rsidR="00A3056F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Pr="00C323E3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qué metodologías pretende utilizar </w:t>
            </w:r>
            <w:r w:rsidR="00A3056F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en el proyecto. Expli</w:t>
            </w:r>
            <w:r w:rsidR="00D024E9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car</w:t>
            </w:r>
            <w:r w:rsidR="00A3056F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como este </w:t>
            </w:r>
            <w:r w:rsidR="00A3056F" w:rsidRPr="00A3056F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se ha desarrollado hacia un tema de importancia para las políticas públicas de desarrollo</w:t>
            </w:r>
            <w:r w:rsidR="008A67C0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="008A67C0" w:rsidRPr="008A67C0">
              <w:rPr>
                <w:rStyle w:val="PageNumber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A3056F" w:rsidRPr="00A3056F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esta temática se aplica en la </w:t>
            </w:r>
            <w:r w:rsidR="00A3056F" w:rsidRPr="00DE0940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región</w:t>
            </w:r>
            <w:r w:rsidR="00C3299F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. También</w:t>
            </w:r>
            <w:r w:rsidR="008A67C0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</w:t>
            </w:r>
            <w:r w:rsidR="003654EC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d</w:t>
            </w:r>
            <w:r w:rsidR="003654EC" w:rsidRPr="003654EC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escribir </w:t>
            </w:r>
            <w:r w:rsidR="003654EC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d</w:t>
            </w:r>
            <w:r w:rsidR="003654EC" w:rsidRPr="003654EC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e qué forma se planea asegurar la apropiación </w:t>
            </w:r>
            <w:r w:rsidR="003654EC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(</w:t>
            </w:r>
            <w:proofErr w:type="spellStart"/>
            <w:r w:rsidR="003654EC" w:rsidRPr="00623013">
              <w:rPr>
                <w:rStyle w:val="PageNumber"/>
                <w:rFonts w:eastAsiaTheme="minorHAnsi"/>
                <w:i/>
                <w:iCs/>
                <w:sz w:val="18"/>
                <w:szCs w:val="18"/>
                <w:lang w:val="es-ES"/>
              </w:rPr>
              <w:t>ownership</w:t>
            </w:r>
            <w:proofErr w:type="spellEnd"/>
            <w:r w:rsidR="003654EC" w:rsidRPr="003654EC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) </w:t>
            </w:r>
            <w:r w:rsidR="003654EC" w:rsidRPr="003654EC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de la asesoría brindada </w:t>
            </w:r>
            <w:r w:rsidR="00AA7EC7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al socio </w:t>
            </w:r>
            <w:r w:rsidR="003654EC" w:rsidRPr="003654EC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beneficiario y </w:t>
            </w:r>
            <w:r w:rsidR="003654EC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</w:t>
            </w:r>
            <w:r w:rsidR="003654EC" w:rsidRPr="003654EC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se garantiza </w:t>
            </w:r>
            <w:r w:rsidR="00C30D22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l</w:t>
            </w:r>
            <w:r w:rsidR="00C30D22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a</w:t>
            </w:r>
            <w:r w:rsidR="003654EC" w:rsidRPr="003654EC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sustentabilidad</w:t>
            </w:r>
            <w:r w:rsidR="003654EC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del proyecto</w:t>
            </w:r>
          </w:p>
        </w:tc>
      </w:tr>
      <w:tr w:rsidR="0096387B" w:rsidRPr="000D1349" w14:paraId="22145244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60EF2984" w14:textId="77777777" w:rsidR="0096387B" w:rsidRPr="00C323E3" w:rsidRDefault="0096387B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577BF9A5" w14:textId="77777777" w:rsidR="00C35F81" w:rsidRPr="00C323E3" w:rsidRDefault="00C35F81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F148A8F" w14:textId="66A8095C" w:rsidR="00C35F81" w:rsidRPr="00C323E3" w:rsidRDefault="00C35F81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bookmarkEnd w:id="5"/>
    </w:tbl>
    <w:p w14:paraId="4D5A4F5F" w14:textId="514D870E" w:rsidR="002548DA" w:rsidRPr="00AA7EC7" w:rsidRDefault="002548DA">
      <w:pPr>
        <w:rPr>
          <w:sz w:val="22"/>
          <w:lang w:val="es-ES"/>
        </w:rPr>
      </w:pPr>
    </w:p>
    <w:p w14:paraId="2643075E" w14:textId="77777777" w:rsidR="00C323E3" w:rsidRPr="00AA7EC7" w:rsidRDefault="00C323E3">
      <w:pPr>
        <w:rPr>
          <w:sz w:val="22"/>
          <w:lang w:val="es-ES"/>
        </w:rPr>
      </w:pPr>
    </w:p>
    <w:tbl>
      <w:tblPr>
        <w:tblStyle w:val="TableGrid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0D1349" w14:paraId="45D0AA93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BAB341" w14:textId="39F75EEB" w:rsidR="0096387B" w:rsidRPr="00A543F1" w:rsidRDefault="00A543F1" w:rsidP="00740CBE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A543F1">
              <w:rPr>
                <w:b/>
                <w:sz w:val="24"/>
                <w:lang w:val="es-ES"/>
              </w:rPr>
              <w:t>Antecedentes y estructura de cooperación de los</w:t>
            </w:r>
            <w:r>
              <w:rPr>
                <w:b/>
                <w:sz w:val="24"/>
                <w:lang w:val="es-ES"/>
              </w:rPr>
              <w:t xml:space="preserve"> </w:t>
            </w:r>
            <w:r w:rsidR="002704FF">
              <w:rPr>
                <w:b/>
                <w:sz w:val="24"/>
                <w:lang w:val="es-ES"/>
              </w:rPr>
              <w:t>socios</w:t>
            </w:r>
            <w:r w:rsidR="0096387B" w:rsidRPr="00A543F1">
              <w:rPr>
                <w:b/>
                <w:sz w:val="24"/>
                <w:lang w:val="es-ES"/>
              </w:rPr>
              <w:t xml:space="preserve"> </w:t>
            </w:r>
            <w:r w:rsidR="0096387B" w:rsidRPr="00A543F1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A543F1">
              <w:rPr>
                <w:sz w:val="18"/>
                <w:szCs w:val="18"/>
                <w:lang w:val="es-ES"/>
              </w:rPr>
              <w:t>)</w:t>
            </w:r>
          </w:p>
          <w:p w14:paraId="7F7BA75E" w14:textId="15BC7A46" w:rsidR="0096387B" w:rsidRPr="002704FF" w:rsidRDefault="00D024E9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</w:pPr>
            <w:r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M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encion</w:t>
            </w:r>
            <w:r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ar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 las experiencias de relevancia para el proyecto propuesto. Describir lecciones aprendidas de otros proyectos</w:t>
            </w:r>
            <w:r w:rsid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 (bilateral y triangular)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, </w:t>
            </w:r>
            <w:r w:rsidR="002E7C41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iniciativas previas</w:t>
            </w:r>
            <w:r w:rsid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 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relacionadas al </w:t>
            </w:r>
            <w:r w:rsid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d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esarrollo institucional </w:t>
            </w:r>
            <w:r w:rsid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y 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soluciones t</w:t>
            </w:r>
            <w:r w:rsid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é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cnicas</w:t>
            </w:r>
            <w:r w:rsid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 d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e interés para esa medida</w:t>
            </w:r>
            <w:r w:rsid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. </w:t>
            </w:r>
            <w:r w:rsidR="009F46F2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También describir la estructura institucional dispuesta para el proyecto. </w:t>
            </w:r>
            <w:r w:rsidR="009C6B24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Si procede, t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ambién mencionar los objetivos </w:t>
            </w:r>
            <w:r w:rsidR="002E7C41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establecidos 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en el marco de </w:t>
            </w:r>
            <w:r w:rsidR="002E7C41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acuerdos bilaterales</w:t>
            </w:r>
            <w:r w:rsidR="000035C3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,</w:t>
            </w:r>
            <w:r w:rsidR="000035C3" w:rsidRPr="000035C3">
              <w:rPr>
                <w:rStyle w:val="PageNumber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0035C3">
              <w:rPr>
                <w:rStyle w:val="PageNumber"/>
                <w:rFonts w:eastAsiaTheme="minorHAnsi"/>
                <w:sz w:val="18"/>
                <w:szCs w:val="18"/>
                <w:lang w:val="es-419"/>
              </w:rPr>
              <w:t>comisiones mixtas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 xml:space="preserve"> o/y en for</w:t>
            </w:r>
            <w:r w:rsid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o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s regional</w:t>
            </w:r>
            <w:r w:rsid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e</w:t>
            </w:r>
            <w:r w:rsidR="002704FF" w:rsidRPr="002704FF">
              <w:rPr>
                <w:rStyle w:val="PageNumber"/>
                <w:rFonts w:eastAsiaTheme="minorHAnsi"/>
                <w:sz w:val="18"/>
                <w:szCs w:val="18"/>
                <w:lang w:val="es-ES"/>
              </w:rPr>
              <w:t>s</w:t>
            </w:r>
          </w:p>
        </w:tc>
      </w:tr>
      <w:tr w:rsidR="0096387B" w:rsidRPr="000D1349" w14:paraId="5606EFA5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1B6CCE68" w14:textId="77777777" w:rsidR="0096387B" w:rsidRPr="002704FF" w:rsidRDefault="0096387B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12E2791" w14:textId="77777777" w:rsidR="00C35F81" w:rsidRPr="002704FF" w:rsidRDefault="00C35F81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12C92C1" w14:textId="27A9339F" w:rsidR="00C35F81" w:rsidRPr="002704FF" w:rsidRDefault="00C35F81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A99DD3C" w14:textId="60862191" w:rsidR="002548DA" w:rsidRPr="002704FF" w:rsidRDefault="002548DA">
      <w:pPr>
        <w:rPr>
          <w:sz w:val="22"/>
          <w:lang w:val="es-ES"/>
        </w:rPr>
      </w:pPr>
    </w:p>
    <w:p w14:paraId="39C0EED3" w14:textId="77777777" w:rsidR="0078455D" w:rsidRPr="002704FF" w:rsidRDefault="0078455D">
      <w:pPr>
        <w:rPr>
          <w:sz w:val="22"/>
          <w:lang w:val="es-ES"/>
        </w:rPr>
      </w:pPr>
    </w:p>
    <w:tbl>
      <w:tblPr>
        <w:tblStyle w:val="TableGrid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0D1349" w14:paraId="7C73E60E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8744EA" w14:textId="060149C0" w:rsidR="0096387B" w:rsidRPr="00420916" w:rsidRDefault="00420916" w:rsidP="00740CBE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420916">
              <w:rPr>
                <w:b/>
                <w:sz w:val="24"/>
                <w:lang w:val="es-ES"/>
              </w:rPr>
              <w:t>Asesorías planeadas y cuantificaci</w:t>
            </w:r>
            <w:r>
              <w:rPr>
                <w:b/>
                <w:sz w:val="24"/>
                <w:lang w:val="es-ES"/>
              </w:rPr>
              <w:t>ón de los aportes</w:t>
            </w:r>
            <w:r w:rsidR="0096387B" w:rsidRPr="00420916">
              <w:rPr>
                <w:b/>
                <w:sz w:val="24"/>
                <w:lang w:val="es-ES"/>
              </w:rPr>
              <w:t xml:space="preserve"> </w:t>
            </w:r>
            <w:r w:rsidR="0096387B" w:rsidRPr="00420916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420916">
              <w:rPr>
                <w:sz w:val="18"/>
                <w:szCs w:val="18"/>
                <w:lang w:val="es-ES"/>
              </w:rPr>
              <w:t>)</w:t>
            </w:r>
          </w:p>
          <w:p w14:paraId="6C6BBE64" w14:textId="7970E2E0" w:rsidR="0096387B" w:rsidRPr="00C15398" w:rsidRDefault="00C15398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15398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A3088B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15398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los paquetes de t</w:t>
            </w:r>
            <w:r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rabajo</w:t>
            </w:r>
            <w:r w:rsidR="00E14930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actividades centrales previstos en el proyecto. </w:t>
            </w:r>
            <w:r w:rsidR="00CD2650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Estas</w:t>
            </w:r>
            <w:r w:rsidR="00E14930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deben ser acompañad</w:t>
            </w:r>
            <w:r w:rsidR="00CD2650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a</w:t>
            </w:r>
            <w:r w:rsidR="00E14930">
              <w:rPr>
                <w:rStyle w:val="PageNumber"/>
                <w:rFonts w:eastAsiaTheme="minorHAnsi" w:cstheme="minorBidi"/>
                <w:sz w:val="18"/>
                <w:szCs w:val="18"/>
                <w:lang w:val="es-ES" w:eastAsia="en-US"/>
              </w:rPr>
              <w:t>s de una breve descripción presupuestaria, si posible, mencionando los principales gastos previstos y también los costos compartidos, caso existan. Las actividades y asesorías deben coincidir con el plan de ejecución</w:t>
            </w:r>
          </w:p>
        </w:tc>
      </w:tr>
      <w:tr w:rsidR="0096387B" w:rsidRPr="000D1349" w14:paraId="0DBEA327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7CDA3227" w14:textId="77777777" w:rsidR="0096387B" w:rsidRPr="00C15398" w:rsidRDefault="0096387B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6243F20E" w14:textId="77777777" w:rsidR="00C35F81" w:rsidRPr="00C15398" w:rsidRDefault="00C35F81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54D9E4D" w14:textId="3CECC4BA" w:rsidR="00C35F81" w:rsidRPr="00C15398" w:rsidRDefault="00C35F81" w:rsidP="0096387B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9F5DD23" w14:textId="40B6EA3D" w:rsidR="00C35F81" w:rsidRPr="00C15398" w:rsidRDefault="00C35F81">
      <w:pPr>
        <w:rPr>
          <w:sz w:val="22"/>
          <w:lang w:val="es-ES"/>
        </w:rPr>
      </w:pPr>
    </w:p>
    <w:p w14:paraId="367B6053" w14:textId="77777777" w:rsidR="001F6695" w:rsidRPr="00C15398" w:rsidRDefault="001F6695">
      <w:pPr>
        <w:rPr>
          <w:sz w:val="22"/>
          <w:lang w:val="es-ES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6374"/>
        <w:gridCol w:w="2977"/>
      </w:tblGrid>
      <w:tr w:rsidR="00C15398" w:rsidRPr="000D1349" w14:paraId="4C27B78B" w14:textId="77777777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14:paraId="729B5563" w14:textId="684AFD61" w:rsidR="00C15398" w:rsidRPr="00C15398" w:rsidRDefault="00AA7EC7">
            <w:pPr>
              <w:rPr>
                <w:sz w:val="22"/>
                <w:lang w:val="es-ES"/>
              </w:rPr>
            </w:pPr>
            <w:bookmarkStart w:id="6" w:name="_Hlk70340407"/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C15398">
              <w:rPr>
                <w:b/>
                <w:bCs/>
                <w:sz w:val="22"/>
                <w:lang w:val="es-ES"/>
              </w:rPr>
              <w:t>beneficiario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 xml:space="preserve">en efectivo </w:t>
            </w:r>
          </w:p>
        </w:tc>
      </w:tr>
      <w:tr w:rsidR="00420916" w:rsidRPr="00420916" w14:paraId="66FBF874" w14:textId="77777777" w:rsidTr="001F6695">
        <w:tc>
          <w:tcPr>
            <w:tcW w:w="6374" w:type="dxa"/>
            <w:shd w:val="clear" w:color="auto" w:fill="F2F2F2" w:themeFill="background1" w:themeFillShade="F2"/>
          </w:tcPr>
          <w:p w14:paraId="2AB91DA6" w14:textId="7018D132" w:rsidR="00420916" w:rsidRPr="00C15398" w:rsidRDefault="00A543F1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420916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420916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420916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420916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420916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14:paraId="1AB32E17" w14:textId="30E621AE" w:rsidR="00420916" w:rsidRPr="00C15398" w:rsidRDefault="00420916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420916" w:rsidRPr="00420916" w14:paraId="35459C4B" w14:textId="77777777" w:rsidTr="00420916">
        <w:tc>
          <w:tcPr>
            <w:tcW w:w="6374" w:type="dxa"/>
          </w:tcPr>
          <w:p w14:paraId="6B775AA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5CDD6A58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7AF49B40" w14:textId="77777777" w:rsidTr="00420916">
        <w:tc>
          <w:tcPr>
            <w:tcW w:w="6374" w:type="dxa"/>
          </w:tcPr>
          <w:p w14:paraId="4A89B96B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209B2559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3D98E150" w14:textId="77777777" w:rsidTr="00420916">
        <w:tc>
          <w:tcPr>
            <w:tcW w:w="6374" w:type="dxa"/>
          </w:tcPr>
          <w:p w14:paraId="14F4D0E0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EFDE723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1F6695" w:rsidRPr="00420916" w14:paraId="532182F0" w14:textId="77777777" w:rsidTr="00420916">
        <w:tc>
          <w:tcPr>
            <w:tcW w:w="6374" w:type="dxa"/>
          </w:tcPr>
          <w:p w14:paraId="480E9C7A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7395C132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</w:tr>
      <w:tr w:rsidR="00420916" w:rsidRPr="00420916" w14:paraId="47C010B6" w14:textId="77777777" w:rsidTr="00420916">
        <w:tc>
          <w:tcPr>
            <w:tcW w:w="6374" w:type="dxa"/>
          </w:tcPr>
          <w:p w14:paraId="2D088B5C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3BD7255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C15398" w:rsidRPr="000D1349" w14:paraId="58E0B9F4" w14:textId="77777777" w:rsidTr="003654EC">
        <w:tc>
          <w:tcPr>
            <w:tcW w:w="9351" w:type="dxa"/>
            <w:gridSpan w:val="2"/>
          </w:tcPr>
          <w:p w14:paraId="4FF0830F" w14:textId="7B96E5B2" w:rsidR="00C15398" w:rsidRPr="00C15398" w:rsidRDefault="00C15398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  <w:bookmarkEnd w:id="6"/>
      <w:tr w:rsidR="00C15398" w:rsidRPr="000D1349" w14:paraId="2925562B" w14:textId="77777777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14:paraId="3BCFACCF" w14:textId="6D821B25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lastRenderedPageBreak/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9F46F2">
              <w:rPr>
                <w:b/>
                <w:bCs/>
                <w:sz w:val="22"/>
                <w:lang w:val="es-ES"/>
              </w:rPr>
              <w:t>principal</w:t>
            </w:r>
            <w:r w:rsidR="00F82FA0">
              <w:rPr>
                <w:b/>
                <w:bCs/>
                <w:sz w:val="22"/>
                <w:lang w:val="es-ES"/>
              </w:rPr>
              <w:t xml:space="preserve"> 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</w:p>
        </w:tc>
      </w:tr>
      <w:tr w:rsidR="00C15398" w:rsidRPr="00420916" w14:paraId="7DE5759D" w14:textId="77777777" w:rsidTr="001F6695">
        <w:tc>
          <w:tcPr>
            <w:tcW w:w="6374" w:type="dxa"/>
            <w:shd w:val="clear" w:color="auto" w:fill="F2F2F2" w:themeFill="background1" w:themeFillShade="F2"/>
          </w:tcPr>
          <w:p w14:paraId="186788B7" w14:textId="3E802420" w:rsidR="00C15398" w:rsidRPr="00C15398" w:rsidRDefault="00A543F1" w:rsidP="003654EC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14:paraId="56F486D5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0E6401ED" w14:textId="77777777" w:rsidTr="003654EC">
        <w:tc>
          <w:tcPr>
            <w:tcW w:w="6374" w:type="dxa"/>
          </w:tcPr>
          <w:p w14:paraId="66DDF8E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6CA1987E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D57502D" w14:textId="77777777" w:rsidTr="003654EC">
        <w:tc>
          <w:tcPr>
            <w:tcW w:w="6374" w:type="dxa"/>
          </w:tcPr>
          <w:p w14:paraId="2DAAA72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6DB7D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5B5E45E4" w14:textId="77777777" w:rsidTr="003654EC">
        <w:tc>
          <w:tcPr>
            <w:tcW w:w="6374" w:type="dxa"/>
          </w:tcPr>
          <w:p w14:paraId="09ABACC3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1A0F633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4DDD76E6" w14:textId="77777777" w:rsidTr="003654EC">
        <w:tc>
          <w:tcPr>
            <w:tcW w:w="6374" w:type="dxa"/>
          </w:tcPr>
          <w:p w14:paraId="68C8FC3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181065B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1C7DABD" w14:textId="77777777" w:rsidTr="003654EC">
        <w:tc>
          <w:tcPr>
            <w:tcW w:w="6374" w:type="dxa"/>
          </w:tcPr>
          <w:p w14:paraId="4AAC20E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48773F6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0D1349" w14:paraId="48A7FDA7" w14:textId="77777777" w:rsidTr="003654EC">
        <w:tc>
          <w:tcPr>
            <w:tcW w:w="9351" w:type="dxa"/>
            <w:gridSpan w:val="2"/>
          </w:tcPr>
          <w:p w14:paraId="0B1F3E5C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  <w:tr w:rsidR="00C15398" w:rsidRPr="000D1349" w14:paraId="59FA5FFD" w14:textId="77777777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14:paraId="03AE8A40" w14:textId="52C12E57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466B11">
              <w:rPr>
                <w:b/>
                <w:bCs/>
                <w:sz w:val="22"/>
                <w:lang w:val="es-ES"/>
              </w:rPr>
              <w:t>facilitador</w:t>
            </w:r>
            <w:r w:rsidR="00466B11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  <w:r w:rsidR="00C15398" w:rsidRPr="00A3088B">
              <w:rPr>
                <w:sz w:val="18"/>
                <w:szCs w:val="18"/>
                <w:lang w:val="es-ES"/>
              </w:rPr>
              <w:t>. El aporte alemán se orienta al aporte del</w:t>
            </w:r>
            <w:r w:rsidRPr="00A3088B">
              <w:rPr>
                <w:sz w:val="18"/>
                <w:szCs w:val="18"/>
                <w:lang w:val="es-ES"/>
              </w:rPr>
              <w:t xml:space="preserve"> socio </w:t>
            </w:r>
            <w:r w:rsidR="00C15398" w:rsidRPr="00A3088B">
              <w:rPr>
                <w:sz w:val="18"/>
                <w:szCs w:val="18"/>
                <w:lang w:val="es-ES"/>
              </w:rPr>
              <w:t>oferente sur. Ese valor tiene un máximo de 300.000 Euros y no será excedido</w:t>
            </w:r>
          </w:p>
        </w:tc>
      </w:tr>
      <w:tr w:rsidR="00C15398" w:rsidRPr="00420916" w14:paraId="61A368D6" w14:textId="77777777" w:rsidTr="001F6695">
        <w:tc>
          <w:tcPr>
            <w:tcW w:w="6374" w:type="dxa"/>
            <w:shd w:val="clear" w:color="auto" w:fill="F2F2F2" w:themeFill="background1" w:themeFillShade="F2"/>
          </w:tcPr>
          <w:p w14:paraId="7541433A" w14:textId="59FDB9FD" w:rsidR="00C15398" w:rsidRPr="00C15398" w:rsidRDefault="00802C45" w:rsidP="003654EC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14:paraId="63BCEB80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69C57C5A" w14:textId="77777777" w:rsidTr="003654EC">
        <w:tc>
          <w:tcPr>
            <w:tcW w:w="6374" w:type="dxa"/>
          </w:tcPr>
          <w:p w14:paraId="54F9C3B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CD5310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1A90D2D5" w14:textId="77777777" w:rsidTr="003654EC">
        <w:tc>
          <w:tcPr>
            <w:tcW w:w="6374" w:type="dxa"/>
          </w:tcPr>
          <w:p w14:paraId="5840811B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3DA5BEAD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7ECAA1E2" w14:textId="77777777" w:rsidTr="003654EC">
        <w:tc>
          <w:tcPr>
            <w:tcW w:w="6374" w:type="dxa"/>
          </w:tcPr>
          <w:p w14:paraId="3D6DA196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31DCCDA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7E6C6BA9" w14:textId="77777777" w:rsidTr="003654EC">
        <w:tc>
          <w:tcPr>
            <w:tcW w:w="6374" w:type="dxa"/>
          </w:tcPr>
          <w:p w14:paraId="40F503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12811E1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6E5E71F7" w14:textId="77777777" w:rsidTr="003654EC">
        <w:tc>
          <w:tcPr>
            <w:tcW w:w="6374" w:type="dxa"/>
          </w:tcPr>
          <w:p w14:paraId="206B36A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4C1C225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0D1349" w14:paraId="1A0DEAD0" w14:textId="77777777" w:rsidTr="003654EC">
        <w:tc>
          <w:tcPr>
            <w:tcW w:w="9351" w:type="dxa"/>
            <w:gridSpan w:val="2"/>
          </w:tcPr>
          <w:p w14:paraId="3847156E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</w:tbl>
    <w:p w14:paraId="1B342DF7" w14:textId="1A086198" w:rsidR="00C35F81" w:rsidRDefault="00C35F81">
      <w:pPr>
        <w:rPr>
          <w:sz w:val="22"/>
          <w:lang w:val="es-ES"/>
        </w:rPr>
      </w:pPr>
    </w:p>
    <w:p w14:paraId="4E94B5E5" w14:textId="77777777" w:rsidR="00DE0940" w:rsidRPr="0029479B" w:rsidRDefault="00DE0940">
      <w:pPr>
        <w:rPr>
          <w:sz w:val="22"/>
          <w:lang w:val="es-ES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C97A7B" w:rsidRPr="000D1349" w14:paraId="7CC2B32C" w14:textId="77777777" w:rsidTr="008342E6">
        <w:tc>
          <w:tcPr>
            <w:tcW w:w="9322" w:type="dxa"/>
            <w:shd w:val="clear" w:color="auto" w:fill="D9D9D9" w:themeFill="background1" w:themeFillShade="D9"/>
          </w:tcPr>
          <w:p w14:paraId="70BF664C" w14:textId="07F96B0D" w:rsidR="00C97A7B" w:rsidRPr="003654EC" w:rsidRDefault="00BE1C35" w:rsidP="00740CBE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F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ortalecimiento de políticas públicas </w:t>
            </w:r>
            <w:r>
              <w:rPr>
                <w:b/>
                <w:sz w:val="24"/>
                <w:szCs w:val="24"/>
                <w:lang w:val="es-ES"/>
              </w:rPr>
              <w:t>al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 desarrollo sustentable </w:t>
            </w:r>
            <w:r w:rsidR="00C97A7B" w:rsidRPr="003654EC">
              <w:rPr>
                <w:sz w:val="18"/>
                <w:szCs w:val="18"/>
                <w:lang w:val="es-ES"/>
              </w:rPr>
              <w:t>(</w:t>
            </w:r>
            <w:r w:rsidR="00C97A7B">
              <w:rPr>
                <w:sz w:val="18"/>
                <w:szCs w:val="18"/>
                <w:lang w:val="es-ES"/>
              </w:rPr>
              <w:t>Máx</w:t>
            </w:r>
            <w:r>
              <w:rPr>
                <w:sz w:val="18"/>
                <w:szCs w:val="18"/>
                <w:lang w:val="es-ES"/>
              </w:rPr>
              <w:t>imo.1</w:t>
            </w:r>
            <w:r w:rsidR="00C97A7B">
              <w:rPr>
                <w:sz w:val="18"/>
                <w:szCs w:val="18"/>
                <w:lang w:val="es-ES"/>
              </w:rPr>
              <w:t xml:space="preserve"> pág.</w:t>
            </w:r>
            <w:r w:rsidR="00C97A7B" w:rsidRPr="003654EC">
              <w:rPr>
                <w:sz w:val="18"/>
                <w:szCs w:val="18"/>
                <w:lang w:val="es-ES"/>
              </w:rPr>
              <w:t>)</w:t>
            </w:r>
          </w:p>
          <w:p w14:paraId="79C45A22" w14:textId="3B63E2BE" w:rsidR="00C97A7B" w:rsidRPr="00F241AA" w:rsidRDefault="00C97A7B" w:rsidP="008342E6">
            <w:pPr>
              <w:spacing w:line="276" w:lineRule="auto"/>
              <w:jc w:val="both"/>
              <w:rPr>
                <w:sz w:val="24"/>
                <w:highlight w:val="yellow"/>
                <w:lang w:val="es-ES"/>
              </w:rPr>
            </w:pPr>
            <w:r w:rsidRPr="00F241AA">
              <w:rPr>
                <w:rStyle w:val="PageNumber"/>
                <w:rFonts w:cs="Arial"/>
                <w:sz w:val="18"/>
                <w:lang w:val="es-ES"/>
              </w:rPr>
              <w:t>Describ</w:t>
            </w:r>
            <w:r w:rsidR="00A3088B">
              <w:rPr>
                <w:rStyle w:val="PageNumber"/>
                <w:rFonts w:cs="Arial"/>
                <w:sz w:val="18"/>
                <w:lang w:val="es-ES"/>
              </w:rPr>
              <w:t>ir</w:t>
            </w:r>
            <w:r w:rsidRPr="00F241AA">
              <w:rPr>
                <w:rStyle w:val="PageNumber"/>
                <w:rFonts w:cs="Arial"/>
                <w:sz w:val="18"/>
                <w:lang w:val="es-ES"/>
              </w:rPr>
              <w:t xml:space="preserve"> la importancia del proyecto </w:t>
            </w:r>
            <w:r w:rsidR="00DE0940">
              <w:rPr>
                <w:rStyle w:val="PageNumber"/>
                <w:rFonts w:cs="Arial"/>
                <w:sz w:val="18"/>
                <w:lang w:val="es-ES"/>
              </w:rPr>
              <w:t xml:space="preserve">a nivel de impacto y relevancia estratégica en el marco de las políticas públicas al desarrollo de cada socio. </w:t>
            </w:r>
            <w:r>
              <w:rPr>
                <w:rStyle w:val="PageNumber"/>
                <w:rFonts w:cs="Arial"/>
                <w:sz w:val="18"/>
                <w:lang w:val="es-ES"/>
              </w:rPr>
              <w:t xml:space="preserve">Es importante hacer referencia a documentos estratégicos, planes y agendas </w:t>
            </w:r>
            <w:r w:rsidR="00C3299F">
              <w:rPr>
                <w:rStyle w:val="PageNumber"/>
                <w:rFonts w:cs="Arial"/>
                <w:sz w:val="18"/>
                <w:lang w:val="es-ES"/>
              </w:rPr>
              <w:t>(</w:t>
            </w:r>
            <w:r>
              <w:rPr>
                <w:rStyle w:val="PageNumber"/>
                <w:rFonts w:cs="Arial"/>
                <w:sz w:val="18"/>
                <w:lang w:val="es-ES"/>
              </w:rPr>
              <w:t>nacionales, regionales y/o globales</w:t>
            </w:r>
            <w:r w:rsidR="00C3299F">
              <w:rPr>
                <w:rStyle w:val="PageNumber"/>
                <w:rFonts w:cs="Arial"/>
                <w:sz w:val="18"/>
                <w:lang w:val="es-ES"/>
              </w:rPr>
              <w:t>)</w:t>
            </w:r>
            <w:r>
              <w:rPr>
                <w:rStyle w:val="PageNumber"/>
                <w:rFonts w:cs="Arial"/>
                <w:sz w:val="18"/>
                <w:lang w:val="es-ES"/>
              </w:rPr>
              <w:t xml:space="preserve"> de desarrollo</w:t>
            </w:r>
            <w:r w:rsidR="00802C45">
              <w:rPr>
                <w:rStyle w:val="PageNumber"/>
                <w:rFonts w:cs="Arial"/>
                <w:sz w:val="18"/>
                <w:lang w:val="es-ES"/>
              </w:rPr>
              <w:t xml:space="preserve"> vinculados al tema del proyecto</w:t>
            </w:r>
            <w:r>
              <w:rPr>
                <w:rStyle w:val="PageNumber"/>
                <w:rFonts w:cs="Arial"/>
                <w:sz w:val="18"/>
                <w:lang w:val="es-ES"/>
              </w:rPr>
              <w:t>. También mencionar las principales contribuciones del proyecto a los ODS de la Agenda 2030 (citar al máximo 3 ODS)</w:t>
            </w:r>
          </w:p>
        </w:tc>
      </w:tr>
      <w:tr w:rsidR="00C97A7B" w:rsidRPr="000D1349" w14:paraId="21270D99" w14:textId="77777777" w:rsidTr="008342E6">
        <w:tc>
          <w:tcPr>
            <w:tcW w:w="9322" w:type="dxa"/>
          </w:tcPr>
          <w:p w14:paraId="5460A3AE" w14:textId="77777777" w:rsidR="00C97A7B" w:rsidRPr="00F241AA" w:rsidRDefault="00C97A7B" w:rsidP="008342E6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1A743E6D" w14:textId="77777777" w:rsidR="00C97A7B" w:rsidRPr="00F241AA" w:rsidRDefault="00C97A7B" w:rsidP="008342E6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88BAADE" w14:textId="77777777" w:rsidR="00C97A7B" w:rsidRPr="00F241AA" w:rsidRDefault="00C97A7B" w:rsidP="008342E6">
            <w:pPr>
              <w:spacing w:line="276" w:lineRule="auto"/>
              <w:jc w:val="both"/>
              <w:rPr>
                <w:rStyle w:val="PageNumber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6DEE79B1" w14:textId="77777777" w:rsidR="00C97A7B" w:rsidRPr="00C97A7B" w:rsidRDefault="00C97A7B">
      <w:pPr>
        <w:rPr>
          <w:sz w:val="22"/>
          <w:lang w:val="es-ES"/>
        </w:rPr>
      </w:pPr>
    </w:p>
    <w:p w14:paraId="3C9041D6" w14:textId="77777777" w:rsidR="003654EC" w:rsidRPr="00C97A7B" w:rsidRDefault="003654EC">
      <w:pPr>
        <w:rPr>
          <w:sz w:val="22"/>
          <w:lang w:val="es-ES"/>
        </w:rPr>
      </w:pPr>
    </w:p>
    <w:tbl>
      <w:tblPr>
        <w:tblStyle w:val="TableGrid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679D682F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65D4B2" w14:textId="1805E47F" w:rsidR="00096E24" w:rsidRPr="007279F8" w:rsidRDefault="00E14930" w:rsidP="007279F8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Style w:val="PageNumber"/>
                <w:b/>
                <w:sz w:val="24"/>
                <w:lang w:val="es-ES"/>
              </w:rPr>
            </w:pPr>
            <w:r w:rsidRPr="00CB6AB3">
              <w:rPr>
                <w:b/>
                <w:sz w:val="24"/>
                <w:lang w:val="es-ES"/>
              </w:rPr>
              <w:t>Sistema</w:t>
            </w:r>
            <w:r w:rsidR="00DC1E8B">
              <w:rPr>
                <w:b/>
                <w:sz w:val="24"/>
                <w:lang w:val="es-ES"/>
              </w:rPr>
              <w:t>s</w:t>
            </w:r>
            <w:r w:rsidRPr="00CB6AB3">
              <w:rPr>
                <w:b/>
                <w:sz w:val="24"/>
                <w:lang w:val="es-ES"/>
              </w:rPr>
              <w:t xml:space="preserve"> de monitoreo </w:t>
            </w:r>
            <w:r w:rsidR="0096387B" w:rsidRPr="00CB6AB3">
              <w:rPr>
                <w:sz w:val="18"/>
                <w:szCs w:val="18"/>
                <w:lang w:val="es-ES"/>
              </w:rPr>
              <w:t>(M</w:t>
            </w:r>
            <w:r w:rsidR="00267ED9" w:rsidRPr="00CB6AB3">
              <w:rPr>
                <w:sz w:val="18"/>
                <w:szCs w:val="18"/>
                <w:lang w:val="es-ES"/>
              </w:rPr>
              <w:t xml:space="preserve">áximo </w:t>
            </w:r>
            <w:r w:rsidRPr="00CB6AB3">
              <w:rPr>
                <w:sz w:val="18"/>
                <w:szCs w:val="18"/>
                <w:lang w:val="es-ES"/>
              </w:rPr>
              <w:t>0.5 página</w:t>
            </w:r>
            <w:r w:rsidR="0096387B" w:rsidRPr="00CB6AB3">
              <w:rPr>
                <w:sz w:val="18"/>
                <w:szCs w:val="18"/>
                <w:lang w:val="es-ES"/>
              </w:rPr>
              <w:t>)</w:t>
            </w:r>
          </w:p>
        </w:tc>
      </w:tr>
      <w:tr w:rsidR="0096387B" w:rsidRPr="000D1349" w14:paraId="110D173D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CB2C3C5" w14:textId="14BC84FA" w:rsidR="00971AE1" w:rsidRPr="00971AE1" w:rsidRDefault="00971AE1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  <w:r w:rsidRPr="00971AE1">
              <w:rPr>
                <w:rStyle w:val="PageNumber"/>
                <w:b/>
                <w:bCs/>
                <w:sz w:val="18"/>
                <w:szCs w:val="18"/>
                <w:lang w:val="es-ES"/>
              </w:rPr>
              <w:t>Monitoreo &amp; Evaluación (M&amp;E):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r>
              <w:rPr>
                <w:rStyle w:val="PageNumber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PageNumber"/>
                <w:sz w:val="18"/>
                <w:szCs w:val="18"/>
                <w:lang w:val="es-ES"/>
              </w:rPr>
              <w:t xml:space="preserve">ir </w:t>
            </w:r>
            <w:proofErr w:type="spellStart"/>
            <w:r>
              <w:rPr>
                <w:rStyle w:val="PageNumber"/>
                <w:sz w:val="18"/>
                <w:szCs w:val="18"/>
                <w:lang w:val="es-ES"/>
              </w:rPr>
              <w:t>como</w:t>
            </w:r>
            <w:proofErr w:type="spellEnd"/>
            <w:r>
              <w:rPr>
                <w:rStyle w:val="PageNumber"/>
                <w:sz w:val="18"/>
                <w:szCs w:val="18"/>
                <w:lang w:val="es-ES"/>
              </w:rPr>
              <w:t xml:space="preserve"> se realizará el monitoreo del proyecto. 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El socio </w:t>
            </w:r>
            <w:r w:rsidR="00710ECC">
              <w:rPr>
                <w:rStyle w:val="PageNumber"/>
                <w:sz w:val="18"/>
                <w:szCs w:val="18"/>
                <w:lang w:val="es-ES"/>
              </w:rPr>
              <w:t xml:space="preserve">solicitante 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se responsabiliza por la coordinación del monitoreo de resultados, </w:t>
            </w:r>
            <w:r w:rsidR="007279F8">
              <w:rPr>
                <w:rStyle w:val="PageNumber"/>
                <w:sz w:val="18"/>
                <w:szCs w:val="18"/>
                <w:lang w:val="es-ES"/>
              </w:rPr>
              <w:t>el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 cual deberá ser conducido de manera horizontal entre los socios</w:t>
            </w:r>
          </w:p>
        </w:tc>
      </w:tr>
      <w:tr w:rsidR="00971AE1" w:rsidRPr="000D1349" w14:paraId="5820A81E" w14:textId="77777777" w:rsidTr="00971AE1">
        <w:tc>
          <w:tcPr>
            <w:tcW w:w="9322" w:type="dxa"/>
          </w:tcPr>
          <w:p w14:paraId="2CE3B9C9" w14:textId="77777777" w:rsidR="00971AE1" w:rsidRDefault="00971AE1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</w:p>
          <w:p w14:paraId="12662037" w14:textId="77777777" w:rsidR="001069B6" w:rsidRDefault="001069B6" w:rsidP="0096387B">
            <w:pPr>
              <w:spacing w:line="276" w:lineRule="auto"/>
              <w:jc w:val="both"/>
              <w:rPr>
                <w:rStyle w:val="PageNumber"/>
                <w:sz w:val="14"/>
                <w:szCs w:val="14"/>
                <w:lang w:val="es-ES"/>
              </w:rPr>
            </w:pPr>
          </w:p>
          <w:p w14:paraId="3DF5B9DF" w14:textId="7A726A54" w:rsidR="00971AE1" w:rsidRPr="001069B6" w:rsidRDefault="001069B6" w:rsidP="0096387B">
            <w:pPr>
              <w:spacing w:line="276" w:lineRule="auto"/>
              <w:jc w:val="both"/>
              <w:rPr>
                <w:rStyle w:val="PageNumber"/>
                <w:sz w:val="14"/>
                <w:szCs w:val="14"/>
                <w:lang w:val="es-ES"/>
              </w:rPr>
            </w:pPr>
            <w:r w:rsidRPr="001069B6">
              <w:rPr>
                <w:rStyle w:val="PageNumber"/>
                <w:sz w:val="14"/>
                <w:szCs w:val="14"/>
                <w:lang w:val="es-ES"/>
              </w:rPr>
              <w:t xml:space="preserve">(detalle aquí el sistema </w:t>
            </w:r>
            <w:r>
              <w:rPr>
                <w:rStyle w:val="PageNumber"/>
                <w:sz w:val="14"/>
                <w:szCs w:val="14"/>
                <w:lang w:val="es-ES"/>
              </w:rPr>
              <w:t>para</w:t>
            </w:r>
            <w:r w:rsidRPr="001069B6">
              <w:rPr>
                <w:rStyle w:val="PageNumber"/>
                <w:sz w:val="14"/>
                <w:szCs w:val="14"/>
                <w:lang w:val="es-ES"/>
              </w:rPr>
              <w:t xml:space="preserve"> monitoreo)</w:t>
            </w:r>
          </w:p>
          <w:p w14:paraId="450A0A48" w14:textId="77777777" w:rsidR="00971AE1" w:rsidRDefault="00971AE1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</w:p>
          <w:p w14:paraId="0830EDD5" w14:textId="72EE8FA8" w:rsidR="001069B6" w:rsidRPr="00971AE1" w:rsidRDefault="001069B6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</w:p>
        </w:tc>
      </w:tr>
      <w:tr w:rsidR="00971AE1" w:rsidRPr="000D1349" w14:paraId="7473DD23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FCF72CD" w14:textId="4E5A3EB7" w:rsidR="00971AE1" w:rsidRPr="00971AE1" w:rsidRDefault="00971AE1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  <w:r w:rsidRPr="00971AE1">
              <w:rPr>
                <w:rStyle w:val="PageNumber"/>
                <w:b/>
                <w:bCs/>
                <w:sz w:val="18"/>
                <w:szCs w:val="18"/>
                <w:lang w:val="es-ES"/>
              </w:rPr>
              <w:t>Monitoreo de Riesgos: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r>
              <w:rPr>
                <w:rStyle w:val="PageNumber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PageNumber"/>
                <w:sz w:val="18"/>
                <w:szCs w:val="18"/>
                <w:lang w:val="es-ES"/>
              </w:rPr>
              <w:t>ir</w:t>
            </w:r>
            <w:r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proofErr w:type="spellStart"/>
            <w:r>
              <w:rPr>
                <w:rStyle w:val="PageNumber"/>
                <w:sz w:val="18"/>
                <w:szCs w:val="18"/>
                <w:lang w:val="es-ES"/>
              </w:rPr>
              <w:t>como</w:t>
            </w:r>
            <w:proofErr w:type="spellEnd"/>
            <w:r>
              <w:rPr>
                <w:rStyle w:val="PageNumber"/>
                <w:sz w:val="18"/>
                <w:szCs w:val="18"/>
                <w:lang w:val="es-ES"/>
              </w:rPr>
              <w:t xml:space="preserve"> se </w:t>
            </w:r>
            <w:r w:rsidR="007279F8">
              <w:rPr>
                <w:rStyle w:val="PageNumber"/>
                <w:sz w:val="18"/>
                <w:szCs w:val="18"/>
                <w:lang w:val="es-ES"/>
              </w:rPr>
              <w:t>conducirá</w:t>
            </w:r>
            <w:r>
              <w:rPr>
                <w:rStyle w:val="PageNumber"/>
                <w:sz w:val="18"/>
                <w:szCs w:val="18"/>
                <w:lang w:val="es-ES"/>
              </w:rPr>
              <w:t xml:space="preserve"> el análisis de 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riesgos y/o conflictos potenciales </w:t>
            </w:r>
            <w:r w:rsidR="007279F8">
              <w:rPr>
                <w:rStyle w:val="PageNumber"/>
                <w:sz w:val="18"/>
                <w:szCs w:val="18"/>
                <w:lang w:val="es-ES"/>
              </w:rPr>
              <w:t>definiendo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 acciones para mitigación de </w:t>
            </w:r>
            <w:r>
              <w:rPr>
                <w:rStyle w:val="PageNumber"/>
                <w:sz w:val="18"/>
                <w:szCs w:val="18"/>
                <w:lang w:val="es-ES"/>
              </w:rPr>
              <w:t xml:space="preserve">esos 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>riesgos</w:t>
            </w:r>
            <w:r>
              <w:rPr>
                <w:rStyle w:val="PageNumber"/>
                <w:sz w:val="18"/>
                <w:szCs w:val="18"/>
                <w:lang w:val="es-ES"/>
              </w:rPr>
              <w:t xml:space="preserve">. El análisis debe ser previo </w:t>
            </w:r>
            <w:r w:rsidR="007279F8">
              <w:rPr>
                <w:rStyle w:val="PageNumber"/>
                <w:sz w:val="18"/>
                <w:szCs w:val="18"/>
                <w:lang w:val="es-ES"/>
              </w:rPr>
              <w:t>e incluir un mapeo de actores. E</w:t>
            </w:r>
            <w:r>
              <w:rPr>
                <w:rStyle w:val="PageNumber"/>
                <w:sz w:val="18"/>
                <w:szCs w:val="18"/>
                <w:lang w:val="es-ES"/>
              </w:rPr>
              <w:t xml:space="preserve">l monitoreo </w:t>
            </w:r>
            <w:r w:rsidR="007279F8">
              <w:rPr>
                <w:rStyle w:val="PageNumber"/>
                <w:sz w:val="18"/>
                <w:szCs w:val="18"/>
                <w:lang w:val="es-ES"/>
              </w:rPr>
              <w:t xml:space="preserve">debe ser </w:t>
            </w:r>
            <w:r>
              <w:rPr>
                <w:rStyle w:val="PageNumber"/>
                <w:sz w:val="18"/>
                <w:szCs w:val="18"/>
                <w:lang w:val="es-ES"/>
              </w:rPr>
              <w:t>constante durante la implementación del proyecto</w:t>
            </w:r>
          </w:p>
        </w:tc>
      </w:tr>
      <w:tr w:rsidR="00971AE1" w:rsidRPr="000D1349" w14:paraId="21A0D4E4" w14:textId="77777777" w:rsidTr="00971AE1">
        <w:tc>
          <w:tcPr>
            <w:tcW w:w="9322" w:type="dxa"/>
          </w:tcPr>
          <w:p w14:paraId="41B506CC" w14:textId="77777777" w:rsidR="00971AE1" w:rsidRDefault="00971AE1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</w:p>
          <w:p w14:paraId="408D9672" w14:textId="77777777" w:rsidR="001069B6" w:rsidRDefault="001069B6" w:rsidP="0096387B">
            <w:pPr>
              <w:spacing w:line="276" w:lineRule="auto"/>
              <w:jc w:val="both"/>
              <w:rPr>
                <w:rStyle w:val="PageNumber"/>
                <w:sz w:val="14"/>
                <w:szCs w:val="14"/>
                <w:lang w:val="es-ES"/>
              </w:rPr>
            </w:pPr>
          </w:p>
          <w:p w14:paraId="248AF861" w14:textId="0677E4B5" w:rsidR="00971AE1" w:rsidRDefault="001069B6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  <w:r w:rsidRPr="001069B6">
              <w:rPr>
                <w:rStyle w:val="PageNumber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PageNumber"/>
                <w:sz w:val="14"/>
                <w:szCs w:val="14"/>
                <w:lang w:val="es-ES"/>
              </w:rPr>
              <w:t>monitoreo de riesgos</w:t>
            </w:r>
            <w:r w:rsidRPr="001069B6">
              <w:rPr>
                <w:rStyle w:val="PageNumber"/>
                <w:sz w:val="14"/>
                <w:szCs w:val="14"/>
                <w:lang w:val="es-ES"/>
              </w:rPr>
              <w:t>)</w:t>
            </w:r>
          </w:p>
          <w:p w14:paraId="07EBC1B1" w14:textId="77777777" w:rsidR="00971AE1" w:rsidRDefault="00971AE1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</w:p>
          <w:p w14:paraId="71749C65" w14:textId="12D17114" w:rsidR="001069B6" w:rsidRPr="00971AE1" w:rsidRDefault="001069B6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</w:p>
        </w:tc>
      </w:tr>
      <w:tr w:rsidR="00971AE1" w:rsidRPr="000D1349" w14:paraId="08D33266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26B8564B" w14:textId="7F5A2174" w:rsidR="00971AE1" w:rsidRPr="00E972DF" w:rsidRDefault="00971AE1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419"/>
              </w:rPr>
            </w:pPr>
            <w:r w:rsidRPr="00971AE1">
              <w:rPr>
                <w:rStyle w:val="PageNumber"/>
                <w:b/>
                <w:bCs/>
                <w:sz w:val="18"/>
                <w:szCs w:val="18"/>
                <w:lang w:val="es-ES"/>
              </w:rPr>
              <w:t>Monitoreo de Equidad de Género: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r w:rsidR="00E972DF" w:rsidRPr="00E972DF">
              <w:rPr>
                <w:rStyle w:val="PageNumber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PageNumber"/>
                <w:sz w:val="18"/>
                <w:szCs w:val="18"/>
                <w:lang w:val="es-ES"/>
              </w:rPr>
              <w:t>ir</w:t>
            </w:r>
            <w:r w:rsidR="00E972DF" w:rsidRPr="00E972DF">
              <w:rPr>
                <w:rStyle w:val="PageNumber"/>
                <w:sz w:val="18"/>
                <w:szCs w:val="18"/>
                <w:lang w:val="es-ES"/>
              </w:rPr>
              <w:t xml:space="preserve"> los principales aspectos donde se buscará incentivar la equidad de género </w:t>
            </w:r>
            <w:r w:rsidR="00E972DF">
              <w:rPr>
                <w:rStyle w:val="PageNumber"/>
                <w:sz w:val="18"/>
                <w:szCs w:val="18"/>
                <w:lang w:val="es-ES"/>
              </w:rPr>
              <w:t>y también d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>escrib</w:t>
            </w:r>
            <w:r w:rsidR="00A3088B">
              <w:rPr>
                <w:rStyle w:val="PageNumber"/>
                <w:sz w:val="18"/>
                <w:szCs w:val="18"/>
                <w:lang w:val="es-ES"/>
              </w:rPr>
              <w:t>ir</w:t>
            </w:r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71AE1">
              <w:rPr>
                <w:rStyle w:val="PageNumber"/>
                <w:sz w:val="18"/>
                <w:szCs w:val="18"/>
                <w:lang w:val="es-ES"/>
              </w:rPr>
              <w:t>como</w:t>
            </w:r>
            <w:proofErr w:type="spellEnd"/>
            <w:r w:rsidRPr="00971AE1">
              <w:rPr>
                <w:rStyle w:val="PageNumber"/>
                <w:sz w:val="18"/>
                <w:szCs w:val="18"/>
                <w:lang w:val="es-ES"/>
              </w:rPr>
              <w:t xml:space="preserve"> se realizará el monitoreo de equidad de género a lo largo del proyecto</w:t>
            </w:r>
          </w:p>
        </w:tc>
      </w:tr>
      <w:tr w:rsidR="00971AE1" w:rsidRPr="000D1349" w14:paraId="4B749B32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7191969E" w14:textId="77777777" w:rsidR="00971AE1" w:rsidRDefault="00971AE1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</w:p>
          <w:p w14:paraId="7A0E0237" w14:textId="77777777" w:rsidR="001069B6" w:rsidRDefault="001069B6" w:rsidP="001069B6">
            <w:pPr>
              <w:spacing w:line="276" w:lineRule="auto"/>
              <w:jc w:val="both"/>
              <w:rPr>
                <w:rStyle w:val="PageNumber"/>
                <w:sz w:val="14"/>
                <w:szCs w:val="14"/>
                <w:lang w:val="es-ES"/>
              </w:rPr>
            </w:pPr>
          </w:p>
          <w:p w14:paraId="67FF3F9F" w14:textId="1E7B44E0" w:rsidR="001069B6" w:rsidRDefault="001069B6" w:rsidP="001069B6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  <w:r w:rsidRPr="001069B6">
              <w:rPr>
                <w:rStyle w:val="PageNumber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PageNumber"/>
                <w:sz w:val="14"/>
                <w:szCs w:val="14"/>
                <w:lang w:val="es-ES"/>
              </w:rPr>
              <w:t>monitoreo de equidad de género</w:t>
            </w:r>
            <w:r w:rsidRPr="001069B6">
              <w:rPr>
                <w:rStyle w:val="PageNumber"/>
                <w:sz w:val="14"/>
                <w:szCs w:val="14"/>
                <w:lang w:val="es-ES"/>
              </w:rPr>
              <w:t>)</w:t>
            </w:r>
          </w:p>
          <w:p w14:paraId="69709118" w14:textId="77777777" w:rsidR="00971AE1" w:rsidRDefault="00971AE1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</w:p>
          <w:p w14:paraId="547C9BDF" w14:textId="1E34C4DA" w:rsidR="001069B6" w:rsidRPr="00971AE1" w:rsidRDefault="001069B6" w:rsidP="0096387B">
            <w:pPr>
              <w:spacing w:line="276" w:lineRule="auto"/>
              <w:jc w:val="both"/>
              <w:rPr>
                <w:rStyle w:val="PageNumber"/>
                <w:sz w:val="18"/>
                <w:szCs w:val="18"/>
                <w:lang w:val="es-ES"/>
              </w:rPr>
            </w:pPr>
          </w:p>
        </w:tc>
      </w:tr>
    </w:tbl>
    <w:p w14:paraId="5E98225E" w14:textId="053A7C99" w:rsidR="00C35F81" w:rsidRDefault="00C35F81">
      <w:pPr>
        <w:rPr>
          <w:sz w:val="22"/>
          <w:lang w:val="es-ES"/>
        </w:rPr>
      </w:pPr>
    </w:p>
    <w:p w14:paraId="68B1BDF5" w14:textId="77777777" w:rsidR="00C35F81" w:rsidRPr="00C97A7B" w:rsidRDefault="00C35F81">
      <w:pPr>
        <w:rPr>
          <w:sz w:val="22"/>
          <w:lang w:val="es-ES"/>
        </w:rPr>
      </w:pPr>
    </w:p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C97A7B" w:rsidRPr="000D1349" w14:paraId="30AB3084" w14:textId="77777777" w:rsidTr="005D67ED">
        <w:trPr>
          <w:trHeight w:val="516"/>
        </w:trPr>
        <w:tc>
          <w:tcPr>
            <w:tcW w:w="9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FD1AD61" w14:textId="13C491D8" w:rsidR="00515161" w:rsidRPr="00515161" w:rsidRDefault="00300425" w:rsidP="00515161">
            <w:pPr>
              <w:pStyle w:val="ListParagraph"/>
              <w:numPr>
                <w:ilvl w:val="0"/>
                <w:numId w:val="32"/>
              </w:numPr>
              <w:spacing w:before="120" w:after="120"/>
              <w:rPr>
                <w:rStyle w:val="PageNumber"/>
                <w:b/>
                <w:sz w:val="24"/>
                <w:szCs w:val="24"/>
                <w:lang w:val="pt-BR"/>
              </w:rPr>
            </w:pPr>
            <w:r>
              <w:rPr>
                <w:rStyle w:val="PageNumber"/>
                <w:b/>
                <w:sz w:val="24"/>
                <w:szCs w:val="24"/>
                <w:lang w:val="es-419"/>
              </w:rPr>
              <w:lastRenderedPageBreak/>
              <w:t>Ejes/temas</w:t>
            </w:r>
            <w:r w:rsidR="00336685" w:rsidRPr="00CA09AB">
              <w:rPr>
                <w:rStyle w:val="PageNumber"/>
                <w:b/>
                <w:sz w:val="24"/>
                <w:szCs w:val="24"/>
                <w:lang w:val="es-419"/>
              </w:rPr>
              <w:t xml:space="preserve"> transversales</w:t>
            </w:r>
          </w:p>
          <w:p w14:paraId="253D0310" w14:textId="472CEE87" w:rsidR="00C97A7B" w:rsidRPr="00FB73A6" w:rsidRDefault="001069B6" w:rsidP="00515161">
            <w:pPr>
              <w:spacing w:before="120" w:after="120"/>
              <w:rPr>
                <w:rStyle w:val="PageNumber"/>
                <w:b/>
                <w:sz w:val="24"/>
                <w:szCs w:val="24"/>
                <w:lang w:val="es-419"/>
              </w:rPr>
            </w:pPr>
            <w:r w:rsidRPr="00515161">
              <w:rPr>
                <w:rStyle w:val="PageNumber"/>
                <w:sz w:val="18"/>
                <w:szCs w:val="18"/>
                <w:lang w:val="es-ES"/>
              </w:rPr>
              <w:t>Por favor expli</w:t>
            </w:r>
            <w:r w:rsidR="00A3088B">
              <w:rPr>
                <w:rStyle w:val="PageNumber"/>
                <w:sz w:val="18"/>
                <w:szCs w:val="18"/>
                <w:lang w:val="es-ES"/>
              </w:rPr>
              <w:t>car</w:t>
            </w:r>
            <w:r w:rsidRPr="00515161">
              <w:rPr>
                <w:rStyle w:val="PageNumber"/>
                <w:sz w:val="18"/>
                <w:szCs w:val="18"/>
                <w:lang w:val="es-ES"/>
              </w:rPr>
              <w:t xml:space="preserve"> los potenciales impactos </w:t>
            </w:r>
            <w:r w:rsidR="0041090D" w:rsidRPr="00515161">
              <w:rPr>
                <w:rStyle w:val="PageNumber"/>
                <w:sz w:val="18"/>
                <w:szCs w:val="18"/>
                <w:lang w:val="es-ES"/>
              </w:rPr>
              <w:t>transversales del proyecto.</w:t>
            </w:r>
            <w:r w:rsidRPr="00515161"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515161">
              <w:rPr>
                <w:rStyle w:val="PageNumber"/>
                <w:sz w:val="18"/>
                <w:szCs w:val="18"/>
                <w:lang w:val="es-ES"/>
              </w:rPr>
              <w:t>Descri</w:t>
            </w:r>
            <w:r w:rsidR="00A3088B">
              <w:rPr>
                <w:rStyle w:val="PageNumber"/>
                <w:sz w:val="18"/>
                <w:szCs w:val="18"/>
                <w:lang w:val="es-ES"/>
              </w:rPr>
              <w:t>bir</w:t>
            </w:r>
            <w:proofErr w:type="gramEnd"/>
            <w:r w:rsidRPr="00515161">
              <w:rPr>
                <w:rStyle w:val="PageNumber"/>
                <w:sz w:val="18"/>
                <w:szCs w:val="18"/>
                <w:lang w:val="es-ES"/>
              </w:rPr>
              <w:t xml:space="preserve"> de que forma el proyecto fomentará la participación activa</w:t>
            </w:r>
            <w:r w:rsidR="0041090D" w:rsidRPr="00515161">
              <w:rPr>
                <w:rStyle w:val="PageNumber"/>
                <w:sz w:val="18"/>
                <w:szCs w:val="18"/>
                <w:lang w:val="es-ES"/>
              </w:rPr>
              <w:t xml:space="preserve"> de esos grupos/temas y s</w:t>
            </w:r>
            <w:r w:rsidRPr="00515161">
              <w:rPr>
                <w:rStyle w:val="PageNumber"/>
                <w:sz w:val="18"/>
                <w:szCs w:val="18"/>
                <w:lang w:val="es-ES"/>
              </w:rPr>
              <w:t>i posible sugiera formas para medir el impacto. Caso el proyecto no haga ninguna contribución, por favor indique “sin contribución”.</w:t>
            </w:r>
          </w:p>
        </w:tc>
      </w:tr>
      <w:tr w:rsidR="00C97A7B" w:rsidRPr="00FB73A6" w14:paraId="03772004" w14:textId="77777777" w:rsidTr="005D67ED">
        <w:trPr>
          <w:trHeight w:val="516"/>
        </w:trPr>
        <w:tc>
          <w:tcPr>
            <w:tcW w:w="93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70F82B" w14:textId="60CE8A42" w:rsidR="00C97A7B" w:rsidRPr="00336685" w:rsidRDefault="000D1349" w:rsidP="008342E6">
            <w:pPr>
              <w:spacing w:before="120" w:after="120"/>
              <w:rPr>
                <w:rStyle w:val="PageNumber"/>
                <w:sz w:val="18"/>
                <w:szCs w:val="18"/>
                <w:lang w:val="es-ES"/>
              </w:rPr>
            </w:pPr>
            <w:sdt>
              <w:sdtPr>
                <w:rPr>
                  <w:rStyle w:val="PageNumber"/>
                  <w:sz w:val="18"/>
                  <w:szCs w:val="18"/>
                  <w:lang w:val="es-ES"/>
                </w:rPr>
                <w:id w:val="62396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ageNumber"/>
                </w:rPr>
              </w:sdtEndPr>
              <w:sdtContent>
                <w:r w:rsidR="00431C98">
                  <w:rPr>
                    <w:rStyle w:val="PageNumber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PageNumber"/>
                <w:sz w:val="18"/>
                <w:szCs w:val="18"/>
                <w:lang w:val="es-ES"/>
              </w:rPr>
              <w:t xml:space="preserve">derechos humanos, </w:t>
            </w:r>
            <w:r w:rsidR="001069B6">
              <w:rPr>
                <w:rStyle w:val="PageNumber"/>
                <w:sz w:val="18"/>
                <w:szCs w:val="18"/>
                <w:lang w:val="es-ES"/>
              </w:rPr>
              <w:t>grupos vulnerables, minoría</w:t>
            </w:r>
            <w:r w:rsidR="00300425">
              <w:rPr>
                <w:rStyle w:val="PageNumber"/>
                <w:sz w:val="18"/>
                <w:szCs w:val="18"/>
                <w:lang w:val="es-ES"/>
              </w:rPr>
              <w:t>s</w:t>
            </w:r>
          </w:p>
          <w:p w14:paraId="181BECDA" w14:textId="19A681A8" w:rsidR="001069B6" w:rsidRDefault="000D1349" w:rsidP="008342E6">
            <w:pPr>
              <w:spacing w:before="120" w:after="120"/>
              <w:rPr>
                <w:rStyle w:val="PageNumber"/>
                <w:sz w:val="18"/>
                <w:szCs w:val="18"/>
                <w:lang w:val="es-ES"/>
              </w:rPr>
            </w:pPr>
            <w:sdt>
              <w:sdtPr>
                <w:rPr>
                  <w:rStyle w:val="PageNumber"/>
                  <w:sz w:val="18"/>
                  <w:szCs w:val="18"/>
                  <w:lang w:val="es-ES"/>
                </w:rPr>
                <w:id w:val="40789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ageNumber"/>
                </w:rPr>
              </w:sdtEndPr>
              <w:sdtContent>
                <w:r w:rsidR="00C97A7B" w:rsidRPr="00336685">
                  <w:rPr>
                    <w:rStyle w:val="PageNumber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PageNumber"/>
                <w:sz w:val="18"/>
                <w:szCs w:val="18"/>
                <w:lang w:val="es-ES"/>
              </w:rPr>
              <w:t>medio ambiente, clima y recursos naturales</w:t>
            </w:r>
          </w:p>
          <w:p w14:paraId="5621EDA7" w14:textId="6FB8896D" w:rsidR="00C97A7B" w:rsidRPr="00336685" w:rsidRDefault="000D1349" w:rsidP="008342E6">
            <w:pPr>
              <w:spacing w:before="120" w:after="120"/>
              <w:rPr>
                <w:rStyle w:val="PageNumber"/>
                <w:sz w:val="18"/>
                <w:szCs w:val="18"/>
                <w:lang w:val="es-ES"/>
              </w:rPr>
            </w:pPr>
            <w:sdt>
              <w:sdtPr>
                <w:rPr>
                  <w:rStyle w:val="PageNumber"/>
                  <w:sz w:val="18"/>
                  <w:szCs w:val="18"/>
                  <w:lang w:val="es-ES"/>
                </w:rPr>
                <w:id w:val="201048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ageNumber"/>
                </w:rPr>
              </w:sdtEndPr>
              <w:sdtContent>
                <w:r w:rsidR="00C97A7B" w:rsidRPr="00336685">
                  <w:rPr>
                    <w:rStyle w:val="PageNumber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PageNumber"/>
                <w:sz w:val="18"/>
                <w:szCs w:val="18"/>
                <w:lang w:val="es-ES"/>
              </w:rPr>
              <w:t>digitalización</w:t>
            </w:r>
          </w:p>
          <w:p w14:paraId="21C713B0" w14:textId="224DCC0A" w:rsidR="00300425" w:rsidRDefault="000D1349" w:rsidP="00300425">
            <w:pPr>
              <w:spacing w:before="120" w:after="120"/>
              <w:rPr>
                <w:rStyle w:val="PageNumber"/>
                <w:noProof/>
                <w:sz w:val="18"/>
                <w:szCs w:val="18"/>
                <w:lang w:val="es-ES"/>
              </w:rPr>
            </w:pPr>
            <w:sdt>
              <w:sdtPr>
                <w:rPr>
                  <w:rStyle w:val="PageNumber"/>
                  <w:sz w:val="18"/>
                  <w:szCs w:val="18"/>
                  <w:lang w:val="es-ES"/>
                </w:rPr>
                <w:id w:val="-32081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ageNumber"/>
                </w:rPr>
              </w:sdtEndPr>
              <w:sdtContent>
                <w:r w:rsidR="001069B6">
                  <w:rPr>
                    <w:rStyle w:val="PageNumber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PageNumber"/>
                <w:sz w:val="18"/>
                <w:szCs w:val="18"/>
                <w:lang w:val="es-ES"/>
              </w:rPr>
              <w:t>otros</w:t>
            </w:r>
          </w:p>
          <w:p w14:paraId="281EE257" w14:textId="77777777" w:rsidR="00300425" w:rsidRDefault="00336685" w:rsidP="00300425">
            <w:pPr>
              <w:spacing w:before="120" w:after="120"/>
              <w:rPr>
                <w:rStyle w:val="PageNumber"/>
                <w:sz w:val="18"/>
                <w:szCs w:val="18"/>
                <w:lang w:val="es-ES"/>
              </w:rPr>
            </w:pPr>
            <w:r w:rsidRPr="00336685">
              <w:rPr>
                <w:rStyle w:val="PageNumber"/>
                <w:sz w:val="18"/>
                <w:szCs w:val="18"/>
                <w:lang w:val="es-ES"/>
              </w:rPr>
              <w:t>En ca</w:t>
            </w:r>
            <w:r>
              <w:rPr>
                <w:rStyle w:val="PageNumber"/>
                <w:sz w:val="18"/>
                <w:szCs w:val="18"/>
                <w:lang w:val="es-ES"/>
              </w:rPr>
              <w:t>so positivo, por favor especifiq</w:t>
            </w:r>
            <w:r w:rsidR="001069B6">
              <w:rPr>
                <w:rStyle w:val="PageNumber"/>
                <w:sz w:val="18"/>
                <w:szCs w:val="18"/>
                <w:lang w:val="es-ES"/>
              </w:rPr>
              <w:t>ue</w:t>
            </w:r>
            <w:r w:rsidR="00300425">
              <w:rPr>
                <w:rStyle w:val="PageNumber"/>
                <w:sz w:val="18"/>
                <w:szCs w:val="18"/>
                <w:lang w:val="es-ES"/>
              </w:rPr>
              <w:t>:</w:t>
            </w:r>
          </w:p>
          <w:p w14:paraId="33E10C27" w14:textId="77777777" w:rsidR="00300425" w:rsidRDefault="00300425" w:rsidP="00300425">
            <w:pPr>
              <w:spacing w:before="120" w:after="120"/>
              <w:rPr>
                <w:rStyle w:val="PageNumber"/>
                <w:sz w:val="18"/>
                <w:szCs w:val="18"/>
                <w:lang w:val="es-ES"/>
              </w:rPr>
            </w:pPr>
          </w:p>
          <w:p w14:paraId="18CCCA3C" w14:textId="43DDED2F" w:rsidR="00C97A7B" w:rsidRPr="00336685" w:rsidRDefault="00336685" w:rsidP="00300425">
            <w:pPr>
              <w:spacing w:before="120" w:after="120"/>
              <w:rPr>
                <w:rStyle w:val="PageNumber"/>
                <w:sz w:val="16"/>
                <w:szCs w:val="16"/>
                <w:lang w:val="es-ES"/>
              </w:rPr>
            </w:pPr>
            <w:r>
              <w:rPr>
                <w:rStyle w:val="PageNumber"/>
                <w:sz w:val="18"/>
                <w:szCs w:val="18"/>
                <w:lang w:val="es-ES"/>
              </w:rPr>
              <w:t xml:space="preserve"> </w:t>
            </w:r>
            <w:r w:rsidR="00C97A7B" w:rsidRPr="00336685">
              <w:rPr>
                <w:rStyle w:val="PageNumber"/>
                <w:sz w:val="18"/>
                <w:szCs w:val="18"/>
                <w:lang w:val="es-ES"/>
              </w:rPr>
              <w:t>________________________________________________________________________</w:t>
            </w:r>
          </w:p>
        </w:tc>
      </w:tr>
    </w:tbl>
    <w:p w14:paraId="0E0CCC6B" w14:textId="77777777" w:rsidR="006C5797" w:rsidRPr="00F241AA" w:rsidRDefault="006C5797" w:rsidP="00151F5D">
      <w:pPr>
        <w:rPr>
          <w:rFonts w:cs="Arial"/>
          <w:sz w:val="22"/>
          <w:u w:val="single"/>
          <w:lang w:val="es-ES"/>
        </w:rPr>
      </w:pPr>
    </w:p>
    <w:sectPr w:rsidR="006C5797" w:rsidRPr="00F241AA" w:rsidSect="00586BD8">
      <w:headerReference w:type="default" r:id="rId14"/>
      <w:footerReference w:type="default" r:id="rId15"/>
      <w:type w:val="continuous"/>
      <w:pgSz w:w="11906" w:h="16838" w:code="9"/>
      <w:pgMar w:top="1560" w:right="1418" w:bottom="1170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F82CF" w14:textId="77777777" w:rsidR="004053E7" w:rsidRDefault="004053E7" w:rsidP="00A637D0">
      <w:r>
        <w:separator/>
      </w:r>
    </w:p>
  </w:endnote>
  <w:endnote w:type="continuationSeparator" w:id="0">
    <w:p w14:paraId="775B0AE0" w14:textId="77777777" w:rsidR="004053E7" w:rsidRDefault="004053E7" w:rsidP="00A637D0">
      <w:r>
        <w:continuationSeparator/>
      </w:r>
    </w:p>
  </w:endnote>
  <w:endnote w:type="continuationNotice" w:id="1">
    <w:p w14:paraId="46B5AEFE" w14:textId="77777777" w:rsidR="004053E7" w:rsidRDefault="004053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453682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B267B34" w14:textId="2ECDD54B" w:rsidR="00193BAF" w:rsidRPr="00E127C1" w:rsidRDefault="00193BAF">
        <w:pPr>
          <w:pStyle w:val="Footer"/>
          <w:jc w:val="right"/>
          <w:rPr>
            <w:sz w:val="18"/>
            <w:szCs w:val="18"/>
          </w:rPr>
        </w:pPr>
        <w:r w:rsidRPr="005705C3">
          <w:rPr>
            <w:noProof/>
          </w:rPr>
          <w:drawing>
            <wp:anchor distT="0" distB="0" distL="114300" distR="114300" simplePos="0" relativeHeight="251658241" behindDoc="1" locked="0" layoutInCell="1" allowOverlap="1" wp14:anchorId="6AFF0BB5" wp14:editId="6C39C541">
              <wp:simplePos x="0" y="0"/>
              <wp:positionH relativeFrom="page">
                <wp:posOffset>-299720</wp:posOffset>
              </wp:positionH>
              <wp:positionV relativeFrom="paragraph">
                <wp:posOffset>-1291590</wp:posOffset>
              </wp:positionV>
              <wp:extent cx="8359370" cy="2375452"/>
              <wp:effectExtent l="0" t="0" r="3810" b="6350"/>
              <wp:wrapNone/>
              <wp:docPr id="14" name="Grafi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59370" cy="23754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2F39C821" w14:textId="3E7F0B58" w:rsidR="00193BAF" w:rsidRPr="00E127C1" w:rsidRDefault="00193BAF" w:rsidP="00336685">
    <w:pPr>
      <w:pStyle w:val="Footer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639244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2BD1EB6" w14:textId="104153EE" w:rsidR="00193BAF" w:rsidRPr="00E127C1" w:rsidRDefault="00193BAF">
        <w:pPr>
          <w:pStyle w:val="Footer"/>
          <w:jc w:val="right"/>
          <w:rPr>
            <w:sz w:val="18"/>
            <w:szCs w:val="18"/>
          </w:rPr>
        </w:pP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4C4FF911" w14:textId="2D02002D" w:rsidR="00193BAF" w:rsidRPr="00E127C1" w:rsidRDefault="00193BAF" w:rsidP="00336685">
    <w:pPr>
      <w:pStyle w:val="Footer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5DF4C" w14:textId="77777777" w:rsidR="004053E7" w:rsidRDefault="004053E7" w:rsidP="00A637D0">
      <w:bookmarkStart w:id="0" w:name="_Hlk70415623"/>
      <w:bookmarkEnd w:id="0"/>
      <w:r>
        <w:separator/>
      </w:r>
    </w:p>
  </w:footnote>
  <w:footnote w:type="continuationSeparator" w:id="0">
    <w:p w14:paraId="2591305E" w14:textId="77777777" w:rsidR="004053E7" w:rsidRDefault="004053E7" w:rsidP="00A637D0">
      <w:r>
        <w:continuationSeparator/>
      </w:r>
    </w:p>
  </w:footnote>
  <w:footnote w:type="continuationNotice" w:id="1">
    <w:p w14:paraId="72D8BF19" w14:textId="77777777" w:rsidR="004053E7" w:rsidRDefault="004053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8A63E" w14:textId="75FABCD2" w:rsidR="00586BD8" w:rsidRDefault="00193BAF" w:rsidP="00586BD8">
    <w:pPr>
      <w:rPr>
        <w:rFonts w:cs="Arial"/>
        <w:color w:val="000000"/>
        <w:sz w:val="18"/>
        <w:szCs w:val="18"/>
        <w:lang w:val="es-CL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38D8F6" wp14:editId="21EAA9E3">
              <wp:simplePos x="0" y="0"/>
              <wp:positionH relativeFrom="margin">
                <wp:posOffset>-48923</wp:posOffset>
              </wp:positionH>
              <wp:positionV relativeFrom="paragraph">
                <wp:posOffset>-285115</wp:posOffset>
              </wp:positionV>
              <wp:extent cx="3955415" cy="876300"/>
              <wp:effectExtent l="0" t="0" r="6985" b="0"/>
              <wp:wrapTight wrapText="bothSides">
                <wp:wrapPolygon edited="0">
                  <wp:start x="6762" y="0"/>
                  <wp:lineTo x="0" y="1409"/>
                  <wp:lineTo x="0" y="21130"/>
                  <wp:lineTo x="21534" y="21130"/>
                  <wp:lineTo x="21534" y="0"/>
                  <wp:lineTo x="6762" y="0"/>
                </wp:wrapPolygon>
              </wp:wrapTight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55415" cy="876300"/>
                        <a:chOff x="0" y="0"/>
                        <a:chExt cx="3980772" cy="876300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5197" y="0"/>
                          <a:ext cx="2695575" cy="876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3" descr="https://dms.giz.de/dms/llisapi.dll/83973965/ELdZ_ml_Office_Farbe_sp.BMP?func=doc.Fetch&amp;nodeid=83973965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6675"/>
                          <a:ext cx="14478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FECCAC3" id="Gruppieren 1" o:spid="_x0000_s1026" style="position:absolute;margin-left:-3.85pt;margin-top:-22.45pt;width:311.45pt;height:69pt;z-index:251658240;mso-position-horizontal-relative:margin;mso-width-relative:margin" coordsize="39807,8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12851;width:2695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">
                <v:imagedata r:id="rId4" o:title=""/>
              </v:shape>
              <v:shape id="Grafik 3" o:spid="_x0000_s1028" type="#_x0000_t75" alt="https://dms.giz.de/dms/llisapi.dll/83973965/ELdZ_ml_Office_Farbe_sp.BMP?func=doc.Fetch&amp;nodeid=83973965" style="position:absolute;top:666;width:14478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">
                <v:imagedata r:id="rId5" r:href="rId6"/>
              </v:shape>
              <w10:wrap type="tight" anchorx="margin"/>
            </v:group>
          </w:pict>
        </mc:Fallback>
      </mc:AlternateContent>
    </w:r>
  </w:p>
  <w:p w14:paraId="2F2AC6D1" w14:textId="4A202069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4D882E7D" w14:textId="7C6C6326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65249EAA" w14:textId="48E7D552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00EF8468" w14:textId="7FB7468B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7788E4F0" w14:textId="0038EDB1" w:rsidR="00586BD8" w:rsidRDefault="00586BD8" w:rsidP="00586BD8">
    <w:pPr>
      <w:jc w:val="right"/>
      <w:rPr>
        <w:rFonts w:cs="Arial"/>
        <w:color w:val="000000"/>
        <w:sz w:val="14"/>
        <w:szCs w:val="14"/>
        <w:lang w:val="es-CL"/>
      </w:rPr>
    </w:pPr>
    <w:r>
      <w:rPr>
        <w:rFonts w:cs="Arial"/>
        <w:color w:val="000000"/>
        <w:sz w:val="14"/>
        <w:szCs w:val="14"/>
        <w:lang w:val="es-CL"/>
      </w:rPr>
      <w:t>(</w:t>
    </w:r>
    <w:r w:rsidRPr="00586BD8">
      <w:rPr>
        <w:rFonts w:cs="Arial"/>
        <w:color w:val="000000"/>
        <w:sz w:val="14"/>
        <w:szCs w:val="14"/>
        <w:lang w:val="es-CL"/>
      </w:rPr>
      <w:t xml:space="preserve">Por favor indicar en este espacio los logos de las contrapartes. </w:t>
    </w:r>
  </w:p>
  <w:p w14:paraId="4E3AF9A4" w14:textId="23033CC0" w:rsidR="00193BAF" w:rsidRPr="00586BD8" w:rsidRDefault="00586BD8" w:rsidP="00586BD8">
    <w:pPr>
      <w:jc w:val="right"/>
      <w:rPr>
        <w:rFonts w:cs="Arial"/>
        <w:color w:val="000000"/>
        <w:sz w:val="14"/>
        <w:szCs w:val="14"/>
        <w:lang w:val="es-CL"/>
      </w:rPr>
    </w:pPr>
    <w:r w:rsidRPr="00586BD8">
      <w:rPr>
        <w:rFonts w:cs="Arial"/>
        <w:color w:val="000000"/>
        <w:sz w:val="14"/>
        <w:szCs w:val="14"/>
        <w:lang w:val="es-CL"/>
      </w:rPr>
      <w:t>Los logos de la cooperación alemana y GIZ pueden ser movidos a la izquierda</w:t>
    </w:r>
    <w:r>
      <w:rPr>
        <w:rFonts w:cs="Arial"/>
        <w:color w:val="000000"/>
        <w:sz w:val="14"/>
        <w:szCs w:val="14"/>
        <w:lang w:val="es-CL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33A12" w14:textId="7E35BCFB" w:rsidR="00193BAF" w:rsidRDefault="00193BAF">
    <w:pPr>
      <w:pStyle w:val="Header"/>
    </w:pPr>
    <w:r w:rsidRPr="005705C3" w:rsidDel="00FA54C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65A131E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D1BCA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940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74D8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408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265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788B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681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AC6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7CC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E2E9B"/>
    <w:multiLevelType w:val="hybridMultilevel"/>
    <w:tmpl w:val="718693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F17C4"/>
    <w:multiLevelType w:val="hybridMultilevel"/>
    <w:tmpl w:val="C5583B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C2359C"/>
    <w:multiLevelType w:val="hybridMultilevel"/>
    <w:tmpl w:val="DE980E02"/>
    <w:lvl w:ilvl="0" w:tplc="0407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3" w15:restartNumberingAfterBreak="0">
    <w:nsid w:val="137D67DD"/>
    <w:multiLevelType w:val="hybridMultilevel"/>
    <w:tmpl w:val="9654BC3A"/>
    <w:lvl w:ilvl="0" w:tplc="CF160FE2">
      <w:start w:val="1"/>
      <w:numFmt w:val="decimal"/>
      <w:lvlText w:val="%1)"/>
      <w:lvlJc w:val="left"/>
      <w:pPr>
        <w:ind w:left="405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22F71BA3"/>
    <w:multiLevelType w:val="hybridMultilevel"/>
    <w:tmpl w:val="F1E0B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CD1862"/>
    <w:multiLevelType w:val="hybridMultilevel"/>
    <w:tmpl w:val="15CA36EE"/>
    <w:lvl w:ilvl="0" w:tplc="968C14EC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A17EA0"/>
    <w:multiLevelType w:val="hybridMultilevel"/>
    <w:tmpl w:val="47B20EE4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B5A5E"/>
    <w:multiLevelType w:val="hybridMultilevel"/>
    <w:tmpl w:val="3230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F7F87"/>
    <w:multiLevelType w:val="hybridMultilevel"/>
    <w:tmpl w:val="55DA0F94"/>
    <w:lvl w:ilvl="0" w:tplc="0C8E27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07B59"/>
    <w:multiLevelType w:val="hybridMultilevel"/>
    <w:tmpl w:val="CDC476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93AC3"/>
    <w:multiLevelType w:val="hybridMultilevel"/>
    <w:tmpl w:val="5B00A878"/>
    <w:lvl w:ilvl="0" w:tplc="981E2AB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D0590"/>
    <w:multiLevelType w:val="hybridMultilevel"/>
    <w:tmpl w:val="A9C22924"/>
    <w:lvl w:ilvl="0" w:tplc="975654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322634"/>
    <w:multiLevelType w:val="hybridMultilevel"/>
    <w:tmpl w:val="86D895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462E7D"/>
    <w:multiLevelType w:val="hybridMultilevel"/>
    <w:tmpl w:val="70445B6A"/>
    <w:lvl w:ilvl="0" w:tplc="46AC9DC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D6BA8"/>
    <w:multiLevelType w:val="hybridMultilevel"/>
    <w:tmpl w:val="60C62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23632"/>
    <w:multiLevelType w:val="hybridMultilevel"/>
    <w:tmpl w:val="6F50B81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406166"/>
    <w:multiLevelType w:val="multilevel"/>
    <w:tmpl w:val="6C8EF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DDB1BEA"/>
    <w:multiLevelType w:val="hybridMultilevel"/>
    <w:tmpl w:val="B7DA97E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0793F"/>
    <w:multiLevelType w:val="hybridMultilevel"/>
    <w:tmpl w:val="A050AA9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11D13"/>
    <w:multiLevelType w:val="hybridMultilevel"/>
    <w:tmpl w:val="EEDC1B08"/>
    <w:lvl w:ilvl="0" w:tplc="5BA2B9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B6749"/>
    <w:multiLevelType w:val="hybridMultilevel"/>
    <w:tmpl w:val="C868F61C"/>
    <w:lvl w:ilvl="0" w:tplc="440A935E">
      <w:numFmt w:val="bullet"/>
      <w:lvlText w:val="-"/>
      <w:lvlJc w:val="left"/>
      <w:pPr>
        <w:ind w:left="522" w:hanging="360"/>
      </w:pPr>
      <w:rPr>
        <w:rFonts w:ascii="Calibri" w:eastAsiaTheme="minorHAnsi" w:hAnsi="Calibri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31" w15:restartNumberingAfterBreak="0">
    <w:nsid w:val="73403126"/>
    <w:multiLevelType w:val="hybridMultilevel"/>
    <w:tmpl w:val="CC3C9E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606F7"/>
    <w:multiLevelType w:val="hybridMultilevel"/>
    <w:tmpl w:val="E826AD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BD0E47"/>
    <w:multiLevelType w:val="hybridMultilevel"/>
    <w:tmpl w:val="DDCC775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C649A"/>
    <w:multiLevelType w:val="hybridMultilevel"/>
    <w:tmpl w:val="B5FE7DA4"/>
    <w:lvl w:ilvl="0" w:tplc="A914E37C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8"/>
  </w:num>
  <w:num w:numId="14">
    <w:abstractNumId w:val="12"/>
  </w:num>
  <w:num w:numId="15">
    <w:abstractNumId w:val="16"/>
  </w:num>
  <w:num w:numId="16">
    <w:abstractNumId w:val="23"/>
  </w:num>
  <w:num w:numId="17">
    <w:abstractNumId w:val="30"/>
  </w:num>
  <w:num w:numId="18">
    <w:abstractNumId w:val="24"/>
  </w:num>
  <w:num w:numId="19">
    <w:abstractNumId w:val="21"/>
  </w:num>
  <w:num w:numId="20">
    <w:abstractNumId w:val="25"/>
  </w:num>
  <w:num w:numId="21">
    <w:abstractNumId w:val="17"/>
  </w:num>
  <w:num w:numId="22">
    <w:abstractNumId w:val="15"/>
  </w:num>
  <w:num w:numId="23">
    <w:abstractNumId w:val="34"/>
  </w:num>
  <w:num w:numId="24">
    <w:abstractNumId w:val="14"/>
  </w:num>
  <w:num w:numId="25">
    <w:abstractNumId w:val="22"/>
  </w:num>
  <w:num w:numId="26">
    <w:abstractNumId w:val="11"/>
  </w:num>
  <w:num w:numId="27">
    <w:abstractNumId w:val="19"/>
  </w:num>
  <w:num w:numId="28">
    <w:abstractNumId w:val="18"/>
  </w:num>
  <w:num w:numId="29">
    <w:abstractNumId w:val="31"/>
  </w:num>
  <w:num w:numId="30">
    <w:abstractNumId w:val="27"/>
  </w:num>
  <w:num w:numId="31">
    <w:abstractNumId w:val="10"/>
  </w:num>
  <w:num w:numId="32">
    <w:abstractNumId w:val="32"/>
  </w:num>
  <w:num w:numId="33">
    <w:abstractNumId w:val="20"/>
  </w:num>
  <w:num w:numId="34">
    <w:abstractNumId w:val="13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CA3"/>
    <w:rsid w:val="00002EE8"/>
    <w:rsid w:val="000035C3"/>
    <w:rsid w:val="000046B4"/>
    <w:rsid w:val="00004ACF"/>
    <w:rsid w:val="000116C9"/>
    <w:rsid w:val="00020B85"/>
    <w:rsid w:val="0002219C"/>
    <w:rsid w:val="000229C0"/>
    <w:rsid w:val="00026AEA"/>
    <w:rsid w:val="00031110"/>
    <w:rsid w:val="00040B9E"/>
    <w:rsid w:val="0005618B"/>
    <w:rsid w:val="00057079"/>
    <w:rsid w:val="000658C4"/>
    <w:rsid w:val="000662C2"/>
    <w:rsid w:val="0007212F"/>
    <w:rsid w:val="0007304C"/>
    <w:rsid w:val="00073825"/>
    <w:rsid w:val="00073F26"/>
    <w:rsid w:val="00074C0F"/>
    <w:rsid w:val="0007717E"/>
    <w:rsid w:val="00077BC4"/>
    <w:rsid w:val="00080FB7"/>
    <w:rsid w:val="00081E93"/>
    <w:rsid w:val="00082F66"/>
    <w:rsid w:val="00086090"/>
    <w:rsid w:val="000869CD"/>
    <w:rsid w:val="00095F01"/>
    <w:rsid w:val="00096572"/>
    <w:rsid w:val="00096A96"/>
    <w:rsid w:val="00096E24"/>
    <w:rsid w:val="000A0215"/>
    <w:rsid w:val="000A5C66"/>
    <w:rsid w:val="000B01F9"/>
    <w:rsid w:val="000B046B"/>
    <w:rsid w:val="000B12C1"/>
    <w:rsid w:val="000B225C"/>
    <w:rsid w:val="000B3217"/>
    <w:rsid w:val="000B7108"/>
    <w:rsid w:val="000C550D"/>
    <w:rsid w:val="000C6D6C"/>
    <w:rsid w:val="000D1349"/>
    <w:rsid w:val="000D3FA5"/>
    <w:rsid w:val="000D488E"/>
    <w:rsid w:val="000D6E97"/>
    <w:rsid w:val="000D70AE"/>
    <w:rsid w:val="000D7BA1"/>
    <w:rsid w:val="000E07F7"/>
    <w:rsid w:val="000E0D9F"/>
    <w:rsid w:val="000E1CF8"/>
    <w:rsid w:val="000E3BD4"/>
    <w:rsid w:val="000E3FAF"/>
    <w:rsid w:val="000E4375"/>
    <w:rsid w:val="000E4597"/>
    <w:rsid w:val="000E7CB0"/>
    <w:rsid w:val="000F0844"/>
    <w:rsid w:val="000F08D7"/>
    <w:rsid w:val="000F1C7E"/>
    <w:rsid w:val="000F1D1C"/>
    <w:rsid w:val="000F1E7C"/>
    <w:rsid w:val="000F4EEC"/>
    <w:rsid w:val="000F545E"/>
    <w:rsid w:val="000F5B45"/>
    <w:rsid w:val="000F5D32"/>
    <w:rsid w:val="000F6621"/>
    <w:rsid w:val="00102C33"/>
    <w:rsid w:val="0010397F"/>
    <w:rsid w:val="001069B6"/>
    <w:rsid w:val="00106ABD"/>
    <w:rsid w:val="00106DB4"/>
    <w:rsid w:val="001130BA"/>
    <w:rsid w:val="0011653C"/>
    <w:rsid w:val="00120949"/>
    <w:rsid w:val="001217E8"/>
    <w:rsid w:val="00121900"/>
    <w:rsid w:val="0012304D"/>
    <w:rsid w:val="00127130"/>
    <w:rsid w:val="00127BF9"/>
    <w:rsid w:val="00130887"/>
    <w:rsid w:val="00131CD0"/>
    <w:rsid w:val="00141F34"/>
    <w:rsid w:val="00144526"/>
    <w:rsid w:val="001501DA"/>
    <w:rsid w:val="00151C7A"/>
    <w:rsid w:val="00151F5D"/>
    <w:rsid w:val="00152D46"/>
    <w:rsid w:val="001561D5"/>
    <w:rsid w:val="00160667"/>
    <w:rsid w:val="001609BA"/>
    <w:rsid w:val="00165E31"/>
    <w:rsid w:val="00167006"/>
    <w:rsid w:val="00167A46"/>
    <w:rsid w:val="0017638B"/>
    <w:rsid w:val="00177418"/>
    <w:rsid w:val="00180F12"/>
    <w:rsid w:val="00182911"/>
    <w:rsid w:val="00184C89"/>
    <w:rsid w:val="00185C7A"/>
    <w:rsid w:val="00186552"/>
    <w:rsid w:val="00190868"/>
    <w:rsid w:val="00190C0D"/>
    <w:rsid w:val="0019273D"/>
    <w:rsid w:val="00193BAF"/>
    <w:rsid w:val="001950D5"/>
    <w:rsid w:val="00197B8A"/>
    <w:rsid w:val="001A0EB5"/>
    <w:rsid w:val="001A2207"/>
    <w:rsid w:val="001A31AD"/>
    <w:rsid w:val="001B04E3"/>
    <w:rsid w:val="001B19E5"/>
    <w:rsid w:val="001B4B9E"/>
    <w:rsid w:val="001B67E1"/>
    <w:rsid w:val="001C07C7"/>
    <w:rsid w:val="001C4EF1"/>
    <w:rsid w:val="001C5F1C"/>
    <w:rsid w:val="001C63B0"/>
    <w:rsid w:val="001D0863"/>
    <w:rsid w:val="001D27B9"/>
    <w:rsid w:val="001D2A52"/>
    <w:rsid w:val="001D4E67"/>
    <w:rsid w:val="001D7C87"/>
    <w:rsid w:val="001E15AE"/>
    <w:rsid w:val="001E1969"/>
    <w:rsid w:val="001E37AB"/>
    <w:rsid w:val="001E47D2"/>
    <w:rsid w:val="001F339F"/>
    <w:rsid w:val="001F5163"/>
    <w:rsid w:val="001F6695"/>
    <w:rsid w:val="001F6739"/>
    <w:rsid w:val="0020438E"/>
    <w:rsid w:val="00205815"/>
    <w:rsid w:val="00205944"/>
    <w:rsid w:val="00206B31"/>
    <w:rsid w:val="002110BC"/>
    <w:rsid w:val="00217E2B"/>
    <w:rsid w:val="00226D09"/>
    <w:rsid w:val="00227C09"/>
    <w:rsid w:val="002303DC"/>
    <w:rsid w:val="00230693"/>
    <w:rsid w:val="00230B6F"/>
    <w:rsid w:val="002335B1"/>
    <w:rsid w:val="002359EE"/>
    <w:rsid w:val="00246B42"/>
    <w:rsid w:val="00251756"/>
    <w:rsid w:val="002532B6"/>
    <w:rsid w:val="002548DA"/>
    <w:rsid w:val="00265585"/>
    <w:rsid w:val="00267ED9"/>
    <w:rsid w:val="002704FF"/>
    <w:rsid w:val="002732CC"/>
    <w:rsid w:val="002733CB"/>
    <w:rsid w:val="00273E7B"/>
    <w:rsid w:val="00274E0D"/>
    <w:rsid w:val="00275670"/>
    <w:rsid w:val="002759D0"/>
    <w:rsid w:val="00276B8C"/>
    <w:rsid w:val="0028264E"/>
    <w:rsid w:val="00284D3D"/>
    <w:rsid w:val="002872E7"/>
    <w:rsid w:val="00287C4A"/>
    <w:rsid w:val="0029194B"/>
    <w:rsid w:val="00291F22"/>
    <w:rsid w:val="00294429"/>
    <w:rsid w:val="0029479B"/>
    <w:rsid w:val="00295531"/>
    <w:rsid w:val="00295810"/>
    <w:rsid w:val="00295E27"/>
    <w:rsid w:val="00297010"/>
    <w:rsid w:val="002A1D4D"/>
    <w:rsid w:val="002A2EB1"/>
    <w:rsid w:val="002A6727"/>
    <w:rsid w:val="002A7603"/>
    <w:rsid w:val="002A7B9A"/>
    <w:rsid w:val="002B1BB1"/>
    <w:rsid w:val="002C318A"/>
    <w:rsid w:val="002C4FF3"/>
    <w:rsid w:val="002C55F3"/>
    <w:rsid w:val="002C629E"/>
    <w:rsid w:val="002C637E"/>
    <w:rsid w:val="002D0651"/>
    <w:rsid w:val="002D2896"/>
    <w:rsid w:val="002E0C58"/>
    <w:rsid w:val="002E1F20"/>
    <w:rsid w:val="002E2502"/>
    <w:rsid w:val="002E2991"/>
    <w:rsid w:val="002E4419"/>
    <w:rsid w:val="002E7C41"/>
    <w:rsid w:val="002F3B2F"/>
    <w:rsid w:val="002F3F8C"/>
    <w:rsid w:val="002F6496"/>
    <w:rsid w:val="002F6FF8"/>
    <w:rsid w:val="00300425"/>
    <w:rsid w:val="00301211"/>
    <w:rsid w:val="0030639A"/>
    <w:rsid w:val="0030679C"/>
    <w:rsid w:val="003114C8"/>
    <w:rsid w:val="00313FD5"/>
    <w:rsid w:val="00314C66"/>
    <w:rsid w:val="00321E21"/>
    <w:rsid w:val="00323B9C"/>
    <w:rsid w:val="003306FA"/>
    <w:rsid w:val="00333EFE"/>
    <w:rsid w:val="003343A5"/>
    <w:rsid w:val="00336685"/>
    <w:rsid w:val="003479E6"/>
    <w:rsid w:val="00352CCE"/>
    <w:rsid w:val="003533DF"/>
    <w:rsid w:val="003540B3"/>
    <w:rsid w:val="00364068"/>
    <w:rsid w:val="003654EC"/>
    <w:rsid w:val="003656F2"/>
    <w:rsid w:val="00367926"/>
    <w:rsid w:val="00370803"/>
    <w:rsid w:val="00373109"/>
    <w:rsid w:val="00376977"/>
    <w:rsid w:val="003832AE"/>
    <w:rsid w:val="00384C5A"/>
    <w:rsid w:val="0038675F"/>
    <w:rsid w:val="00386C8F"/>
    <w:rsid w:val="00386DD6"/>
    <w:rsid w:val="00392832"/>
    <w:rsid w:val="003941DF"/>
    <w:rsid w:val="003A179A"/>
    <w:rsid w:val="003B1B79"/>
    <w:rsid w:val="003B1F5C"/>
    <w:rsid w:val="003B7FAA"/>
    <w:rsid w:val="003C2EC5"/>
    <w:rsid w:val="003C362F"/>
    <w:rsid w:val="003C502C"/>
    <w:rsid w:val="003D04FC"/>
    <w:rsid w:val="003D3CC8"/>
    <w:rsid w:val="003D5036"/>
    <w:rsid w:val="003E0892"/>
    <w:rsid w:val="003E0980"/>
    <w:rsid w:val="003E113D"/>
    <w:rsid w:val="003E1F99"/>
    <w:rsid w:val="003E6B0E"/>
    <w:rsid w:val="003F0DD0"/>
    <w:rsid w:val="003F2C40"/>
    <w:rsid w:val="003F6EC9"/>
    <w:rsid w:val="0040212A"/>
    <w:rsid w:val="0040319F"/>
    <w:rsid w:val="00404F9C"/>
    <w:rsid w:val="004053E7"/>
    <w:rsid w:val="0041090D"/>
    <w:rsid w:val="00412E33"/>
    <w:rsid w:val="00413931"/>
    <w:rsid w:val="00413CAF"/>
    <w:rsid w:val="004178DD"/>
    <w:rsid w:val="00420724"/>
    <w:rsid w:val="00420916"/>
    <w:rsid w:val="00420B85"/>
    <w:rsid w:val="0042162E"/>
    <w:rsid w:val="004219E0"/>
    <w:rsid w:val="00421B07"/>
    <w:rsid w:val="00421FF9"/>
    <w:rsid w:val="00425A4B"/>
    <w:rsid w:val="004260BB"/>
    <w:rsid w:val="00431C98"/>
    <w:rsid w:val="00434E57"/>
    <w:rsid w:val="00436F8B"/>
    <w:rsid w:val="0044246E"/>
    <w:rsid w:val="00444870"/>
    <w:rsid w:val="004465A3"/>
    <w:rsid w:val="00446785"/>
    <w:rsid w:val="0045090C"/>
    <w:rsid w:val="00453A82"/>
    <w:rsid w:val="00454510"/>
    <w:rsid w:val="004611C5"/>
    <w:rsid w:val="00461B85"/>
    <w:rsid w:val="00463EC1"/>
    <w:rsid w:val="004662E3"/>
    <w:rsid w:val="00466305"/>
    <w:rsid w:val="004666E2"/>
    <w:rsid w:val="00466B11"/>
    <w:rsid w:val="00472FF3"/>
    <w:rsid w:val="00477273"/>
    <w:rsid w:val="004772BB"/>
    <w:rsid w:val="00486135"/>
    <w:rsid w:val="0049097C"/>
    <w:rsid w:val="0049307C"/>
    <w:rsid w:val="004B1722"/>
    <w:rsid w:val="004B26A8"/>
    <w:rsid w:val="004B2825"/>
    <w:rsid w:val="004B63CC"/>
    <w:rsid w:val="004B6545"/>
    <w:rsid w:val="004B6749"/>
    <w:rsid w:val="004B6D4F"/>
    <w:rsid w:val="004C135E"/>
    <w:rsid w:val="004C1629"/>
    <w:rsid w:val="004C4580"/>
    <w:rsid w:val="004C4DC3"/>
    <w:rsid w:val="004C698B"/>
    <w:rsid w:val="004D103C"/>
    <w:rsid w:val="004D19C1"/>
    <w:rsid w:val="004D2ADE"/>
    <w:rsid w:val="004D2CE1"/>
    <w:rsid w:val="004D67A3"/>
    <w:rsid w:val="004E0C20"/>
    <w:rsid w:val="004E11DA"/>
    <w:rsid w:val="004E20A2"/>
    <w:rsid w:val="004E5642"/>
    <w:rsid w:val="004E5EF0"/>
    <w:rsid w:val="004E70D2"/>
    <w:rsid w:val="004E7C39"/>
    <w:rsid w:val="004F1A64"/>
    <w:rsid w:val="004F7B55"/>
    <w:rsid w:val="00507478"/>
    <w:rsid w:val="0050765E"/>
    <w:rsid w:val="00507F90"/>
    <w:rsid w:val="00511367"/>
    <w:rsid w:val="00514B94"/>
    <w:rsid w:val="00515161"/>
    <w:rsid w:val="00520D13"/>
    <w:rsid w:val="00523853"/>
    <w:rsid w:val="00525CDC"/>
    <w:rsid w:val="00526B91"/>
    <w:rsid w:val="005278BC"/>
    <w:rsid w:val="00532DE6"/>
    <w:rsid w:val="005407C8"/>
    <w:rsid w:val="00540D76"/>
    <w:rsid w:val="00541A75"/>
    <w:rsid w:val="00544A62"/>
    <w:rsid w:val="00545A5C"/>
    <w:rsid w:val="005525FF"/>
    <w:rsid w:val="00553013"/>
    <w:rsid w:val="005573E1"/>
    <w:rsid w:val="005671BF"/>
    <w:rsid w:val="005705C3"/>
    <w:rsid w:val="0058044E"/>
    <w:rsid w:val="00582608"/>
    <w:rsid w:val="00582F53"/>
    <w:rsid w:val="0058333C"/>
    <w:rsid w:val="005850D2"/>
    <w:rsid w:val="00586BD8"/>
    <w:rsid w:val="005901FE"/>
    <w:rsid w:val="00590F7F"/>
    <w:rsid w:val="0059250F"/>
    <w:rsid w:val="005A0E85"/>
    <w:rsid w:val="005A25CB"/>
    <w:rsid w:val="005A4252"/>
    <w:rsid w:val="005A653C"/>
    <w:rsid w:val="005B076F"/>
    <w:rsid w:val="005B241D"/>
    <w:rsid w:val="005B2FBF"/>
    <w:rsid w:val="005B49A6"/>
    <w:rsid w:val="005B4CA0"/>
    <w:rsid w:val="005B7C07"/>
    <w:rsid w:val="005C2511"/>
    <w:rsid w:val="005C3803"/>
    <w:rsid w:val="005C3EF5"/>
    <w:rsid w:val="005C4BB0"/>
    <w:rsid w:val="005C4C4A"/>
    <w:rsid w:val="005C5C5E"/>
    <w:rsid w:val="005D3C5B"/>
    <w:rsid w:val="005D42D9"/>
    <w:rsid w:val="005D500F"/>
    <w:rsid w:val="005D67ED"/>
    <w:rsid w:val="005D74B9"/>
    <w:rsid w:val="005E0B36"/>
    <w:rsid w:val="005E0FD4"/>
    <w:rsid w:val="005E25E1"/>
    <w:rsid w:val="005E63C1"/>
    <w:rsid w:val="005E727D"/>
    <w:rsid w:val="005E7944"/>
    <w:rsid w:val="005F2158"/>
    <w:rsid w:val="005F4A0E"/>
    <w:rsid w:val="00600F0B"/>
    <w:rsid w:val="006062E1"/>
    <w:rsid w:val="00606F7A"/>
    <w:rsid w:val="0061158C"/>
    <w:rsid w:val="00613B92"/>
    <w:rsid w:val="0061465A"/>
    <w:rsid w:val="0061509D"/>
    <w:rsid w:val="006153DD"/>
    <w:rsid w:val="0062005C"/>
    <w:rsid w:val="00621119"/>
    <w:rsid w:val="00622B8C"/>
    <w:rsid w:val="00623013"/>
    <w:rsid w:val="006234C6"/>
    <w:rsid w:val="00624C4C"/>
    <w:rsid w:val="00625191"/>
    <w:rsid w:val="00625E04"/>
    <w:rsid w:val="00626C81"/>
    <w:rsid w:val="00626E9F"/>
    <w:rsid w:val="00635E4C"/>
    <w:rsid w:val="006369C4"/>
    <w:rsid w:val="00637393"/>
    <w:rsid w:val="0064056D"/>
    <w:rsid w:val="00642EED"/>
    <w:rsid w:val="00642F7A"/>
    <w:rsid w:val="00643BC8"/>
    <w:rsid w:val="00643E3F"/>
    <w:rsid w:val="00643E97"/>
    <w:rsid w:val="00644E06"/>
    <w:rsid w:val="00654B45"/>
    <w:rsid w:val="006552B2"/>
    <w:rsid w:val="00655DDF"/>
    <w:rsid w:val="00657087"/>
    <w:rsid w:val="006574D8"/>
    <w:rsid w:val="0066085E"/>
    <w:rsid w:val="006644A3"/>
    <w:rsid w:val="00672428"/>
    <w:rsid w:val="006746EA"/>
    <w:rsid w:val="00676B6D"/>
    <w:rsid w:val="00682310"/>
    <w:rsid w:val="006859E4"/>
    <w:rsid w:val="00690040"/>
    <w:rsid w:val="006A072D"/>
    <w:rsid w:val="006B0AED"/>
    <w:rsid w:val="006B20C2"/>
    <w:rsid w:val="006B4CCA"/>
    <w:rsid w:val="006B63B2"/>
    <w:rsid w:val="006C48ED"/>
    <w:rsid w:val="006C5797"/>
    <w:rsid w:val="006D298D"/>
    <w:rsid w:val="006E023C"/>
    <w:rsid w:val="006E2E2F"/>
    <w:rsid w:val="006F19D2"/>
    <w:rsid w:val="006F53DB"/>
    <w:rsid w:val="006F643B"/>
    <w:rsid w:val="00701C70"/>
    <w:rsid w:val="007046E8"/>
    <w:rsid w:val="007046F2"/>
    <w:rsid w:val="00704B11"/>
    <w:rsid w:val="00710ECC"/>
    <w:rsid w:val="0071149A"/>
    <w:rsid w:val="00711910"/>
    <w:rsid w:val="00714E13"/>
    <w:rsid w:val="00715574"/>
    <w:rsid w:val="007215B8"/>
    <w:rsid w:val="00722877"/>
    <w:rsid w:val="00722979"/>
    <w:rsid w:val="00723245"/>
    <w:rsid w:val="00723FED"/>
    <w:rsid w:val="007279F8"/>
    <w:rsid w:val="00730A1A"/>
    <w:rsid w:val="0073225C"/>
    <w:rsid w:val="00736C25"/>
    <w:rsid w:val="0073764B"/>
    <w:rsid w:val="00740CBE"/>
    <w:rsid w:val="00743259"/>
    <w:rsid w:val="0074548D"/>
    <w:rsid w:val="0074675E"/>
    <w:rsid w:val="00752AC5"/>
    <w:rsid w:val="00755788"/>
    <w:rsid w:val="00757956"/>
    <w:rsid w:val="00757E56"/>
    <w:rsid w:val="00760044"/>
    <w:rsid w:val="00762E4B"/>
    <w:rsid w:val="00763924"/>
    <w:rsid w:val="00764B9F"/>
    <w:rsid w:val="007652E9"/>
    <w:rsid w:val="00770DCB"/>
    <w:rsid w:val="00771F38"/>
    <w:rsid w:val="00773D0C"/>
    <w:rsid w:val="00780E4E"/>
    <w:rsid w:val="00781149"/>
    <w:rsid w:val="0078455D"/>
    <w:rsid w:val="007848E1"/>
    <w:rsid w:val="00785F13"/>
    <w:rsid w:val="0078796D"/>
    <w:rsid w:val="00790B15"/>
    <w:rsid w:val="00792684"/>
    <w:rsid w:val="00792838"/>
    <w:rsid w:val="0079688C"/>
    <w:rsid w:val="007A2B4A"/>
    <w:rsid w:val="007A30AF"/>
    <w:rsid w:val="007A5A38"/>
    <w:rsid w:val="007A5E74"/>
    <w:rsid w:val="007A7094"/>
    <w:rsid w:val="007A72DE"/>
    <w:rsid w:val="007B14B5"/>
    <w:rsid w:val="007B4CD0"/>
    <w:rsid w:val="007B7482"/>
    <w:rsid w:val="007C0056"/>
    <w:rsid w:val="007C2283"/>
    <w:rsid w:val="007C3CA6"/>
    <w:rsid w:val="007C7372"/>
    <w:rsid w:val="007D35F8"/>
    <w:rsid w:val="007D3F5B"/>
    <w:rsid w:val="007D3FB6"/>
    <w:rsid w:val="007D417F"/>
    <w:rsid w:val="007D626A"/>
    <w:rsid w:val="007E26F2"/>
    <w:rsid w:val="007E2A9B"/>
    <w:rsid w:val="007E440E"/>
    <w:rsid w:val="007E66B6"/>
    <w:rsid w:val="007F03F8"/>
    <w:rsid w:val="007F1A50"/>
    <w:rsid w:val="007F2EA9"/>
    <w:rsid w:val="007F4594"/>
    <w:rsid w:val="007F604B"/>
    <w:rsid w:val="007F75C5"/>
    <w:rsid w:val="00802C45"/>
    <w:rsid w:val="00806B65"/>
    <w:rsid w:val="00814FBE"/>
    <w:rsid w:val="0081553E"/>
    <w:rsid w:val="0081784A"/>
    <w:rsid w:val="00824179"/>
    <w:rsid w:val="008269B2"/>
    <w:rsid w:val="00826E04"/>
    <w:rsid w:val="008342E6"/>
    <w:rsid w:val="008356F8"/>
    <w:rsid w:val="008379C9"/>
    <w:rsid w:val="00842532"/>
    <w:rsid w:val="008426F7"/>
    <w:rsid w:val="00843532"/>
    <w:rsid w:val="008441B2"/>
    <w:rsid w:val="008458F4"/>
    <w:rsid w:val="00845EC9"/>
    <w:rsid w:val="008466DF"/>
    <w:rsid w:val="00847F0B"/>
    <w:rsid w:val="00850DAE"/>
    <w:rsid w:val="008547F3"/>
    <w:rsid w:val="00854814"/>
    <w:rsid w:val="00856CFA"/>
    <w:rsid w:val="0085752B"/>
    <w:rsid w:val="00860A5B"/>
    <w:rsid w:val="00863A42"/>
    <w:rsid w:val="008654D3"/>
    <w:rsid w:val="0086694D"/>
    <w:rsid w:val="008743B0"/>
    <w:rsid w:val="00880B21"/>
    <w:rsid w:val="00880B22"/>
    <w:rsid w:val="00881F06"/>
    <w:rsid w:val="008821B4"/>
    <w:rsid w:val="00884ACA"/>
    <w:rsid w:val="008860DC"/>
    <w:rsid w:val="00892220"/>
    <w:rsid w:val="0089291A"/>
    <w:rsid w:val="008943B9"/>
    <w:rsid w:val="008A3923"/>
    <w:rsid w:val="008A67C0"/>
    <w:rsid w:val="008A6AAC"/>
    <w:rsid w:val="008B2E23"/>
    <w:rsid w:val="008B30FE"/>
    <w:rsid w:val="008B5E0B"/>
    <w:rsid w:val="008C00BE"/>
    <w:rsid w:val="008C2855"/>
    <w:rsid w:val="008C51E0"/>
    <w:rsid w:val="008D569F"/>
    <w:rsid w:val="008F03A9"/>
    <w:rsid w:val="008F666F"/>
    <w:rsid w:val="00900A4F"/>
    <w:rsid w:val="00900D42"/>
    <w:rsid w:val="0090107A"/>
    <w:rsid w:val="009038EB"/>
    <w:rsid w:val="009040A6"/>
    <w:rsid w:val="009050F5"/>
    <w:rsid w:val="00906209"/>
    <w:rsid w:val="009078DB"/>
    <w:rsid w:val="009104A0"/>
    <w:rsid w:val="0091129D"/>
    <w:rsid w:val="00913426"/>
    <w:rsid w:val="00915D14"/>
    <w:rsid w:val="00916A37"/>
    <w:rsid w:val="00921A9C"/>
    <w:rsid w:val="00935A2B"/>
    <w:rsid w:val="0094762F"/>
    <w:rsid w:val="00950862"/>
    <w:rsid w:val="00954234"/>
    <w:rsid w:val="009543B9"/>
    <w:rsid w:val="00957A61"/>
    <w:rsid w:val="00960699"/>
    <w:rsid w:val="0096387B"/>
    <w:rsid w:val="00965D69"/>
    <w:rsid w:val="00971AE1"/>
    <w:rsid w:val="009721C4"/>
    <w:rsid w:val="00972F0A"/>
    <w:rsid w:val="00974537"/>
    <w:rsid w:val="0097589D"/>
    <w:rsid w:val="0097717E"/>
    <w:rsid w:val="00981CA3"/>
    <w:rsid w:val="00981EFE"/>
    <w:rsid w:val="009837CB"/>
    <w:rsid w:val="00984FED"/>
    <w:rsid w:val="00986351"/>
    <w:rsid w:val="0098648B"/>
    <w:rsid w:val="00986A0A"/>
    <w:rsid w:val="00990D59"/>
    <w:rsid w:val="0099235D"/>
    <w:rsid w:val="009936FF"/>
    <w:rsid w:val="009A04F1"/>
    <w:rsid w:val="009A13D5"/>
    <w:rsid w:val="009A2A13"/>
    <w:rsid w:val="009A2FB1"/>
    <w:rsid w:val="009A3CBD"/>
    <w:rsid w:val="009A565F"/>
    <w:rsid w:val="009A5BBF"/>
    <w:rsid w:val="009A7843"/>
    <w:rsid w:val="009A7C14"/>
    <w:rsid w:val="009B0837"/>
    <w:rsid w:val="009B0BA2"/>
    <w:rsid w:val="009B5485"/>
    <w:rsid w:val="009B5EF2"/>
    <w:rsid w:val="009B7D5B"/>
    <w:rsid w:val="009C092B"/>
    <w:rsid w:val="009C15B6"/>
    <w:rsid w:val="009C1782"/>
    <w:rsid w:val="009C3CE0"/>
    <w:rsid w:val="009C5B49"/>
    <w:rsid w:val="009C6266"/>
    <w:rsid w:val="009C6B24"/>
    <w:rsid w:val="009D1715"/>
    <w:rsid w:val="009D1B2A"/>
    <w:rsid w:val="009D44C4"/>
    <w:rsid w:val="009D53BC"/>
    <w:rsid w:val="009D6462"/>
    <w:rsid w:val="009E0977"/>
    <w:rsid w:val="009E0AFD"/>
    <w:rsid w:val="009E0CDE"/>
    <w:rsid w:val="009E21BD"/>
    <w:rsid w:val="009E27FE"/>
    <w:rsid w:val="009E4E08"/>
    <w:rsid w:val="009E525B"/>
    <w:rsid w:val="009E7E71"/>
    <w:rsid w:val="009F3D8F"/>
    <w:rsid w:val="009F46F2"/>
    <w:rsid w:val="009F47BD"/>
    <w:rsid w:val="009F778D"/>
    <w:rsid w:val="00A03518"/>
    <w:rsid w:val="00A035E7"/>
    <w:rsid w:val="00A069E7"/>
    <w:rsid w:val="00A06BF6"/>
    <w:rsid w:val="00A11F2D"/>
    <w:rsid w:val="00A13972"/>
    <w:rsid w:val="00A13BC1"/>
    <w:rsid w:val="00A15AA5"/>
    <w:rsid w:val="00A20EE6"/>
    <w:rsid w:val="00A2168A"/>
    <w:rsid w:val="00A238AF"/>
    <w:rsid w:val="00A24F07"/>
    <w:rsid w:val="00A25CC1"/>
    <w:rsid w:val="00A2664A"/>
    <w:rsid w:val="00A27DDE"/>
    <w:rsid w:val="00A3056F"/>
    <w:rsid w:val="00A3088B"/>
    <w:rsid w:val="00A352D7"/>
    <w:rsid w:val="00A3648F"/>
    <w:rsid w:val="00A4373B"/>
    <w:rsid w:val="00A51187"/>
    <w:rsid w:val="00A51C38"/>
    <w:rsid w:val="00A5367D"/>
    <w:rsid w:val="00A53C1E"/>
    <w:rsid w:val="00A543F1"/>
    <w:rsid w:val="00A54BA5"/>
    <w:rsid w:val="00A54EF1"/>
    <w:rsid w:val="00A556DD"/>
    <w:rsid w:val="00A57BB0"/>
    <w:rsid w:val="00A637D0"/>
    <w:rsid w:val="00A654E0"/>
    <w:rsid w:val="00A66D8C"/>
    <w:rsid w:val="00A732D4"/>
    <w:rsid w:val="00A73B69"/>
    <w:rsid w:val="00A74A90"/>
    <w:rsid w:val="00A80776"/>
    <w:rsid w:val="00A80A56"/>
    <w:rsid w:val="00A81B3A"/>
    <w:rsid w:val="00A8445E"/>
    <w:rsid w:val="00A87591"/>
    <w:rsid w:val="00A90337"/>
    <w:rsid w:val="00A90A4E"/>
    <w:rsid w:val="00A921B6"/>
    <w:rsid w:val="00A9260F"/>
    <w:rsid w:val="00A9292C"/>
    <w:rsid w:val="00AA0BB3"/>
    <w:rsid w:val="00AA17BB"/>
    <w:rsid w:val="00AA2ADC"/>
    <w:rsid w:val="00AA411B"/>
    <w:rsid w:val="00AA41FE"/>
    <w:rsid w:val="00AA5F8C"/>
    <w:rsid w:val="00AA7EC7"/>
    <w:rsid w:val="00AC0E75"/>
    <w:rsid w:val="00AC2126"/>
    <w:rsid w:val="00AC2CA4"/>
    <w:rsid w:val="00AC3DB4"/>
    <w:rsid w:val="00AC709E"/>
    <w:rsid w:val="00AD1C66"/>
    <w:rsid w:val="00AD200C"/>
    <w:rsid w:val="00AD371D"/>
    <w:rsid w:val="00AD4099"/>
    <w:rsid w:val="00AE4529"/>
    <w:rsid w:val="00AE6941"/>
    <w:rsid w:val="00AE7BFB"/>
    <w:rsid w:val="00AF066B"/>
    <w:rsid w:val="00AF10F7"/>
    <w:rsid w:val="00AF1FD8"/>
    <w:rsid w:val="00AF4F9D"/>
    <w:rsid w:val="00AF7300"/>
    <w:rsid w:val="00B04E91"/>
    <w:rsid w:val="00B056DE"/>
    <w:rsid w:val="00B13ECF"/>
    <w:rsid w:val="00B15B93"/>
    <w:rsid w:val="00B171A2"/>
    <w:rsid w:val="00B2017B"/>
    <w:rsid w:val="00B33380"/>
    <w:rsid w:val="00B33953"/>
    <w:rsid w:val="00B34A66"/>
    <w:rsid w:val="00B36BD1"/>
    <w:rsid w:val="00B37AB2"/>
    <w:rsid w:val="00B447D9"/>
    <w:rsid w:val="00B4662C"/>
    <w:rsid w:val="00B46A8E"/>
    <w:rsid w:val="00B504ED"/>
    <w:rsid w:val="00B5074F"/>
    <w:rsid w:val="00B5268E"/>
    <w:rsid w:val="00B6155B"/>
    <w:rsid w:val="00B62164"/>
    <w:rsid w:val="00B6233A"/>
    <w:rsid w:val="00B6273E"/>
    <w:rsid w:val="00B64CC8"/>
    <w:rsid w:val="00B654DF"/>
    <w:rsid w:val="00B65A2D"/>
    <w:rsid w:val="00B679A0"/>
    <w:rsid w:val="00B74494"/>
    <w:rsid w:val="00B8031D"/>
    <w:rsid w:val="00B80DEA"/>
    <w:rsid w:val="00B82F57"/>
    <w:rsid w:val="00B849CB"/>
    <w:rsid w:val="00B86CC5"/>
    <w:rsid w:val="00B907C6"/>
    <w:rsid w:val="00B90D0B"/>
    <w:rsid w:val="00B91212"/>
    <w:rsid w:val="00B91FE7"/>
    <w:rsid w:val="00B93000"/>
    <w:rsid w:val="00B95EE7"/>
    <w:rsid w:val="00B969D6"/>
    <w:rsid w:val="00BA0129"/>
    <w:rsid w:val="00BA06E5"/>
    <w:rsid w:val="00BA2407"/>
    <w:rsid w:val="00BA2736"/>
    <w:rsid w:val="00BA54DD"/>
    <w:rsid w:val="00BA6586"/>
    <w:rsid w:val="00BB05BC"/>
    <w:rsid w:val="00BB43E3"/>
    <w:rsid w:val="00BB5F10"/>
    <w:rsid w:val="00BB6546"/>
    <w:rsid w:val="00BB78D7"/>
    <w:rsid w:val="00BC0C78"/>
    <w:rsid w:val="00BC114A"/>
    <w:rsid w:val="00BC1F42"/>
    <w:rsid w:val="00BC5128"/>
    <w:rsid w:val="00BC51B6"/>
    <w:rsid w:val="00BC660D"/>
    <w:rsid w:val="00BC7E0B"/>
    <w:rsid w:val="00BD246C"/>
    <w:rsid w:val="00BD2BA2"/>
    <w:rsid w:val="00BD47E1"/>
    <w:rsid w:val="00BD7D03"/>
    <w:rsid w:val="00BE1C35"/>
    <w:rsid w:val="00BE58F6"/>
    <w:rsid w:val="00BF1A33"/>
    <w:rsid w:val="00C02F2F"/>
    <w:rsid w:val="00C114DA"/>
    <w:rsid w:val="00C1422E"/>
    <w:rsid w:val="00C143D0"/>
    <w:rsid w:val="00C15398"/>
    <w:rsid w:val="00C15A4B"/>
    <w:rsid w:val="00C15FF6"/>
    <w:rsid w:val="00C20D93"/>
    <w:rsid w:val="00C227B5"/>
    <w:rsid w:val="00C23CA7"/>
    <w:rsid w:val="00C264FA"/>
    <w:rsid w:val="00C26F9C"/>
    <w:rsid w:val="00C30D22"/>
    <w:rsid w:val="00C323E3"/>
    <w:rsid w:val="00C3299F"/>
    <w:rsid w:val="00C33501"/>
    <w:rsid w:val="00C35F81"/>
    <w:rsid w:val="00C40D30"/>
    <w:rsid w:val="00C463FA"/>
    <w:rsid w:val="00C46EB2"/>
    <w:rsid w:val="00C512FE"/>
    <w:rsid w:val="00C528BB"/>
    <w:rsid w:val="00C53E6A"/>
    <w:rsid w:val="00C5559B"/>
    <w:rsid w:val="00C576DB"/>
    <w:rsid w:val="00C57BCF"/>
    <w:rsid w:val="00C57E29"/>
    <w:rsid w:val="00C604D6"/>
    <w:rsid w:val="00C61B5B"/>
    <w:rsid w:val="00C63EDF"/>
    <w:rsid w:val="00C64589"/>
    <w:rsid w:val="00C6768F"/>
    <w:rsid w:val="00C729D0"/>
    <w:rsid w:val="00C73287"/>
    <w:rsid w:val="00C75B1E"/>
    <w:rsid w:val="00C75D83"/>
    <w:rsid w:val="00C76107"/>
    <w:rsid w:val="00C76E1E"/>
    <w:rsid w:val="00C82570"/>
    <w:rsid w:val="00C830AE"/>
    <w:rsid w:val="00C83A55"/>
    <w:rsid w:val="00C844B8"/>
    <w:rsid w:val="00C86E7C"/>
    <w:rsid w:val="00C97778"/>
    <w:rsid w:val="00C97A7B"/>
    <w:rsid w:val="00CA09AB"/>
    <w:rsid w:val="00CA0A86"/>
    <w:rsid w:val="00CA1643"/>
    <w:rsid w:val="00CA245F"/>
    <w:rsid w:val="00CA28F8"/>
    <w:rsid w:val="00CA6D22"/>
    <w:rsid w:val="00CB5547"/>
    <w:rsid w:val="00CB6AB3"/>
    <w:rsid w:val="00CC0AA3"/>
    <w:rsid w:val="00CC41F0"/>
    <w:rsid w:val="00CC6C4C"/>
    <w:rsid w:val="00CC790C"/>
    <w:rsid w:val="00CD2304"/>
    <w:rsid w:val="00CD24A5"/>
    <w:rsid w:val="00CD2650"/>
    <w:rsid w:val="00CD27F4"/>
    <w:rsid w:val="00CE254C"/>
    <w:rsid w:val="00CE29BE"/>
    <w:rsid w:val="00CE5787"/>
    <w:rsid w:val="00CE5B7F"/>
    <w:rsid w:val="00CE7793"/>
    <w:rsid w:val="00CE77D8"/>
    <w:rsid w:val="00CF099F"/>
    <w:rsid w:val="00CF0EFE"/>
    <w:rsid w:val="00CF3AD3"/>
    <w:rsid w:val="00CF7F2A"/>
    <w:rsid w:val="00D00631"/>
    <w:rsid w:val="00D024E9"/>
    <w:rsid w:val="00D0337E"/>
    <w:rsid w:val="00D054EF"/>
    <w:rsid w:val="00D071E1"/>
    <w:rsid w:val="00D10B57"/>
    <w:rsid w:val="00D11643"/>
    <w:rsid w:val="00D12F15"/>
    <w:rsid w:val="00D130BD"/>
    <w:rsid w:val="00D2054F"/>
    <w:rsid w:val="00D208DB"/>
    <w:rsid w:val="00D21815"/>
    <w:rsid w:val="00D21DA3"/>
    <w:rsid w:val="00D224D7"/>
    <w:rsid w:val="00D22C5E"/>
    <w:rsid w:val="00D23A29"/>
    <w:rsid w:val="00D25EA0"/>
    <w:rsid w:val="00D307B3"/>
    <w:rsid w:val="00D418A0"/>
    <w:rsid w:val="00D46449"/>
    <w:rsid w:val="00D47012"/>
    <w:rsid w:val="00D527BF"/>
    <w:rsid w:val="00D62C0D"/>
    <w:rsid w:val="00D64749"/>
    <w:rsid w:val="00D66E68"/>
    <w:rsid w:val="00D67C88"/>
    <w:rsid w:val="00D67F6E"/>
    <w:rsid w:val="00D72749"/>
    <w:rsid w:val="00D72876"/>
    <w:rsid w:val="00D73860"/>
    <w:rsid w:val="00D73B5B"/>
    <w:rsid w:val="00D7540A"/>
    <w:rsid w:val="00D76806"/>
    <w:rsid w:val="00D776C3"/>
    <w:rsid w:val="00D80903"/>
    <w:rsid w:val="00D80AB6"/>
    <w:rsid w:val="00D844DD"/>
    <w:rsid w:val="00D85A40"/>
    <w:rsid w:val="00D86C1D"/>
    <w:rsid w:val="00D87389"/>
    <w:rsid w:val="00D91BCD"/>
    <w:rsid w:val="00D92459"/>
    <w:rsid w:val="00D92A6B"/>
    <w:rsid w:val="00D94874"/>
    <w:rsid w:val="00D964C8"/>
    <w:rsid w:val="00DA0CA5"/>
    <w:rsid w:val="00DA2291"/>
    <w:rsid w:val="00DA55C7"/>
    <w:rsid w:val="00DA5F9C"/>
    <w:rsid w:val="00DA664E"/>
    <w:rsid w:val="00DA7E6B"/>
    <w:rsid w:val="00DB56ED"/>
    <w:rsid w:val="00DB573A"/>
    <w:rsid w:val="00DB6F94"/>
    <w:rsid w:val="00DC1E8B"/>
    <w:rsid w:val="00DD592E"/>
    <w:rsid w:val="00DD73B8"/>
    <w:rsid w:val="00DE0940"/>
    <w:rsid w:val="00DE0A37"/>
    <w:rsid w:val="00DE2A2D"/>
    <w:rsid w:val="00DE6D89"/>
    <w:rsid w:val="00DE7EC7"/>
    <w:rsid w:val="00DF128C"/>
    <w:rsid w:val="00DF1DDD"/>
    <w:rsid w:val="00DF6E8E"/>
    <w:rsid w:val="00E00A39"/>
    <w:rsid w:val="00E02754"/>
    <w:rsid w:val="00E045C8"/>
    <w:rsid w:val="00E07F80"/>
    <w:rsid w:val="00E11B62"/>
    <w:rsid w:val="00E11C7C"/>
    <w:rsid w:val="00E127C1"/>
    <w:rsid w:val="00E14930"/>
    <w:rsid w:val="00E14DD6"/>
    <w:rsid w:val="00E172A9"/>
    <w:rsid w:val="00E226F6"/>
    <w:rsid w:val="00E230CF"/>
    <w:rsid w:val="00E258A6"/>
    <w:rsid w:val="00E25F4B"/>
    <w:rsid w:val="00E30184"/>
    <w:rsid w:val="00E325B7"/>
    <w:rsid w:val="00E32886"/>
    <w:rsid w:val="00E33C85"/>
    <w:rsid w:val="00E34D05"/>
    <w:rsid w:val="00E35B3F"/>
    <w:rsid w:val="00E35E8E"/>
    <w:rsid w:val="00E43E97"/>
    <w:rsid w:val="00E44E1B"/>
    <w:rsid w:val="00E46413"/>
    <w:rsid w:val="00E50ACA"/>
    <w:rsid w:val="00E5207B"/>
    <w:rsid w:val="00E534D5"/>
    <w:rsid w:val="00E53511"/>
    <w:rsid w:val="00E544B1"/>
    <w:rsid w:val="00E60E27"/>
    <w:rsid w:val="00E62B79"/>
    <w:rsid w:val="00E678EC"/>
    <w:rsid w:val="00E6791F"/>
    <w:rsid w:val="00E679FC"/>
    <w:rsid w:val="00E708F0"/>
    <w:rsid w:val="00E723DC"/>
    <w:rsid w:val="00E72BE6"/>
    <w:rsid w:val="00E72F9D"/>
    <w:rsid w:val="00E74743"/>
    <w:rsid w:val="00E8310D"/>
    <w:rsid w:val="00E9115F"/>
    <w:rsid w:val="00E9255E"/>
    <w:rsid w:val="00E96693"/>
    <w:rsid w:val="00E972DF"/>
    <w:rsid w:val="00EA0722"/>
    <w:rsid w:val="00EA531A"/>
    <w:rsid w:val="00EA6DFA"/>
    <w:rsid w:val="00EA6E2B"/>
    <w:rsid w:val="00EA7242"/>
    <w:rsid w:val="00EB06A4"/>
    <w:rsid w:val="00EB6D1B"/>
    <w:rsid w:val="00EB6E4E"/>
    <w:rsid w:val="00EB7149"/>
    <w:rsid w:val="00ED4162"/>
    <w:rsid w:val="00ED6388"/>
    <w:rsid w:val="00ED67E0"/>
    <w:rsid w:val="00EE108E"/>
    <w:rsid w:val="00EE4F41"/>
    <w:rsid w:val="00EF38F7"/>
    <w:rsid w:val="00EF404E"/>
    <w:rsid w:val="00EF5740"/>
    <w:rsid w:val="00EF6DA2"/>
    <w:rsid w:val="00EF767C"/>
    <w:rsid w:val="00F00231"/>
    <w:rsid w:val="00F005D9"/>
    <w:rsid w:val="00F038D0"/>
    <w:rsid w:val="00F052D4"/>
    <w:rsid w:val="00F10650"/>
    <w:rsid w:val="00F10F8D"/>
    <w:rsid w:val="00F14A7D"/>
    <w:rsid w:val="00F15612"/>
    <w:rsid w:val="00F15639"/>
    <w:rsid w:val="00F17809"/>
    <w:rsid w:val="00F2386E"/>
    <w:rsid w:val="00F241AA"/>
    <w:rsid w:val="00F262DD"/>
    <w:rsid w:val="00F26D97"/>
    <w:rsid w:val="00F26F17"/>
    <w:rsid w:val="00F275E6"/>
    <w:rsid w:val="00F314A7"/>
    <w:rsid w:val="00F31C51"/>
    <w:rsid w:val="00F3407D"/>
    <w:rsid w:val="00F3414F"/>
    <w:rsid w:val="00F35F6C"/>
    <w:rsid w:val="00F40B0E"/>
    <w:rsid w:val="00F427E5"/>
    <w:rsid w:val="00F43BB5"/>
    <w:rsid w:val="00F46A25"/>
    <w:rsid w:val="00F46F5A"/>
    <w:rsid w:val="00F60E98"/>
    <w:rsid w:val="00F700D2"/>
    <w:rsid w:val="00F7445C"/>
    <w:rsid w:val="00F7500B"/>
    <w:rsid w:val="00F76430"/>
    <w:rsid w:val="00F77F6C"/>
    <w:rsid w:val="00F80986"/>
    <w:rsid w:val="00F82FA0"/>
    <w:rsid w:val="00F83890"/>
    <w:rsid w:val="00F85A24"/>
    <w:rsid w:val="00F90251"/>
    <w:rsid w:val="00F908FE"/>
    <w:rsid w:val="00F929C2"/>
    <w:rsid w:val="00FA043C"/>
    <w:rsid w:val="00FA078E"/>
    <w:rsid w:val="00FA54CD"/>
    <w:rsid w:val="00FA5844"/>
    <w:rsid w:val="00FA5D73"/>
    <w:rsid w:val="00FB4ACF"/>
    <w:rsid w:val="00FB5C9B"/>
    <w:rsid w:val="00FB5D9A"/>
    <w:rsid w:val="00FB5DAC"/>
    <w:rsid w:val="00FB73A6"/>
    <w:rsid w:val="00FC17B3"/>
    <w:rsid w:val="00FC25F4"/>
    <w:rsid w:val="00FC343E"/>
    <w:rsid w:val="00FC3E3C"/>
    <w:rsid w:val="00FD0A8C"/>
    <w:rsid w:val="00FD0CDF"/>
    <w:rsid w:val="00FD1FD4"/>
    <w:rsid w:val="00FD60FB"/>
    <w:rsid w:val="00FD7A6E"/>
    <w:rsid w:val="00FE1999"/>
    <w:rsid w:val="00FE1AC1"/>
    <w:rsid w:val="00FE3138"/>
    <w:rsid w:val="00FE51F1"/>
    <w:rsid w:val="00FE5A3A"/>
    <w:rsid w:val="00FF0773"/>
    <w:rsid w:val="00FF0777"/>
    <w:rsid w:val="00FF3054"/>
    <w:rsid w:val="00FF39A4"/>
    <w:rsid w:val="00FF6B5A"/>
    <w:rsid w:val="00FF7687"/>
    <w:rsid w:val="1538815F"/>
    <w:rsid w:val="267D4676"/>
    <w:rsid w:val="287D2A70"/>
    <w:rsid w:val="2B08D03E"/>
    <w:rsid w:val="30350875"/>
    <w:rsid w:val="32771B3D"/>
    <w:rsid w:val="5EC82713"/>
    <w:rsid w:val="5ECEBFC8"/>
    <w:rsid w:val="6EC39BD9"/>
    <w:rsid w:val="7513D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9B6E22"/>
  <w15:docId w15:val="{7D3B4C32-A01D-46E5-B9C2-6C18EBCF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11"/>
    <w:pPr>
      <w:spacing w:after="0" w:line="240" w:lineRule="auto"/>
    </w:pPr>
    <w:rPr>
      <w:rFonts w:ascii="Arial" w:hAnsi="Arial"/>
      <w:sz w:val="28"/>
    </w:rPr>
  </w:style>
  <w:style w:type="paragraph" w:styleId="Heading1">
    <w:name w:val="heading 1"/>
    <w:aliases w:val="1. Überschrift"/>
    <w:basedOn w:val="Normal"/>
    <w:next w:val="Normal"/>
    <w:link w:val="Heading1Char"/>
    <w:autoRedefine/>
    <w:uiPriority w:val="1"/>
    <w:qFormat/>
    <w:rsid w:val="00E00A3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637D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7D0"/>
  </w:style>
  <w:style w:type="paragraph" w:styleId="Footer">
    <w:name w:val="footer"/>
    <w:basedOn w:val="Normal"/>
    <w:link w:val="FooterChar"/>
    <w:uiPriority w:val="99"/>
    <w:unhideWhenUsed/>
    <w:rsid w:val="00A637D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89"/>
  </w:style>
  <w:style w:type="paragraph" w:styleId="BalloonText">
    <w:name w:val="Balloon Text"/>
    <w:basedOn w:val="Normal"/>
    <w:link w:val="BalloonTextChar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unhideWhenUsed/>
    <w:rsid w:val="00A637D0"/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Normal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Normal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Normal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E00A39"/>
    <w:rPr>
      <w:rFonts w:ascii="Arial" w:eastAsiaTheme="majorEastAsia" w:hAnsi="Arial" w:cstheme="majorBidi"/>
      <w:b/>
      <w:bCs/>
      <w:sz w:val="28"/>
      <w:szCs w:val="28"/>
    </w:rPr>
  </w:style>
  <w:style w:type="paragraph" w:styleId="NoSpacing">
    <w:name w:val="No Spacing"/>
    <w:basedOn w:val="Normal"/>
    <w:uiPriority w:val="4"/>
    <w:semiHidden/>
    <w:unhideWhenUsed/>
    <w:rsid w:val="000F1C7E"/>
  </w:style>
  <w:style w:type="table" w:styleId="TableGrid">
    <w:name w:val="Table Grid"/>
    <w:basedOn w:val="TableNormal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B969D6"/>
    <w:rPr>
      <w:rFonts w:ascii="Arial" w:eastAsiaTheme="majorEastAsia" w:hAnsi="Arial" w:cstheme="majorBidi"/>
      <w:bCs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D67A3"/>
    <w:pPr>
      <w:ind w:left="720"/>
      <w:contextualSpacing/>
    </w:pPr>
  </w:style>
  <w:style w:type="paragraph" w:customStyle="1" w:styleId="Thema">
    <w:name w:val="Thema"/>
    <w:basedOn w:val="Normal"/>
    <w:link w:val="ThemaZchn"/>
    <w:qFormat/>
    <w:rsid w:val="00FD1FD4"/>
    <w:pPr>
      <w:spacing w:before="240" w:after="240"/>
    </w:pPr>
    <w:rPr>
      <w:b/>
      <w:sz w:val="24"/>
      <w:szCs w:val="24"/>
    </w:rPr>
  </w:style>
  <w:style w:type="character" w:customStyle="1" w:styleId="ThemaZchn">
    <w:name w:val="Thema Zchn"/>
    <w:basedOn w:val="DefaultParagraphFont"/>
    <w:link w:val="Thema"/>
    <w:rsid w:val="00FD1FD4"/>
    <w:rPr>
      <w:rFonts w:ascii="Arial" w:hAnsi="Arial"/>
      <w:b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678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785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678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B01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01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01F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01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01F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5B07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7C2283"/>
    <w:pPr>
      <w:spacing w:after="0" w:line="240" w:lineRule="auto"/>
    </w:pPr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986A0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ecd.org/dac/dac-global-relations/Kit%20de%20Herramientas_Cooperacion%20triangular_Agosto%202018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dms.giz.de/dms/llisapi.dll/83973965/ELdZ_ml_Office_Farbe_sp.BMP?func=doc.Fetch&amp;nodeid=83973965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s://dms.giz.de/dms/llisapi.dll/83973965/ELdZ_ml_Office_Farbe_sp.BMP?func=doc.Fetch&amp;nodeid=83973965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ffma_sar1\Desktop\Vorlagen%20&#252;berarbeiten\OuR\fzb_dokumentation_empfaengerpruefung_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829AA6C7578644832852AD1CF35862" ma:contentTypeVersion="12" ma:contentTypeDescription="Ein neues Dokument erstellen." ma:contentTypeScope="" ma:versionID="3a1761a34c485774cd159765c372fd85">
  <xsd:schema xmlns:xsd="http://www.w3.org/2001/XMLSchema" xmlns:xs="http://www.w3.org/2001/XMLSchema" xmlns:p="http://schemas.microsoft.com/office/2006/metadata/properties" xmlns:ns3="575c9d17-9845-4ef0-a51f-c89b75b30635" xmlns:ns4="19a81bb7-254e-43ec-b3a5-8550e7510ada" targetNamespace="http://schemas.microsoft.com/office/2006/metadata/properties" ma:root="true" ma:fieldsID="559b33a541a935710ccafaaa7dd95a32" ns3:_="" ns4:_="">
    <xsd:import namespace="575c9d17-9845-4ef0-a51f-c89b75b30635"/>
    <xsd:import namespace="19a81bb7-254e-43ec-b3a5-8550e7510ad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c9d17-9845-4ef0-a51f-c89b75b306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81bb7-254e-43ec-b3a5-8550e7510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318DC-FFEF-4634-925B-CE4067D238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D5E293-6AC6-4109-8BE9-5BDD6AD80236}">
  <ds:schemaRefs>
    <ds:schemaRef ds:uri="http://schemas.microsoft.com/office/2006/metadata/properties"/>
    <ds:schemaRef ds:uri="http://schemas.microsoft.com/office/infopath/2007/PartnerControls"/>
    <ds:schemaRef ds:uri="19a81bb7-254e-43ec-b3a5-8550e7510ada"/>
    <ds:schemaRef ds:uri="575c9d17-9845-4ef0-a51f-c89b75b3063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597C054-99BA-43AD-9642-E7903D7D62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c9d17-9845-4ef0-a51f-c89b75b30635"/>
    <ds:schemaRef ds:uri="19a81bb7-254e-43ec-b3a5-8550e7510a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18EF93-0316-4861-A6C9-25E9FB97A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fzb_dokumentation_empfaengerpruefung_de.dotx</Template>
  <TotalTime>0</TotalTime>
  <Pages>7</Pages>
  <Words>1279</Words>
  <Characters>7704</Characters>
  <Application>Microsoft Office Word</Application>
  <DocSecurity>0</DocSecurity>
  <Lines>385</Lines>
  <Paragraphs>112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GTZ GmbH</Company>
  <LinksUpToDate>false</LinksUpToDate>
  <CharactersWithSpaces>8871</CharactersWithSpaces>
  <SharedDoc>false</SharedDoc>
  <HLinks>
    <vt:vector size="6" baseType="variant"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https://www.oecd.org/dac/dac-global-relations/Kit de Herramientas_Cooperacion triangular_Agosto 2018.pdf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Loehr</dc:creator>
  <cp:keywords/>
  <cp:lastModifiedBy>Loehr, Nora GIZ</cp:lastModifiedBy>
  <cp:revision>2</cp:revision>
  <cp:lastPrinted>2017-06-23T16:37:00Z</cp:lastPrinted>
  <dcterms:created xsi:type="dcterms:W3CDTF">2021-05-21T20:51:00Z</dcterms:created>
  <dcterms:modified xsi:type="dcterms:W3CDTF">2021-05-21T20:51:00Z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0x01010060829AA6C7578644832852AD1CF35862</vt:lpwstr>
  </property>
  <property fmtid="{D5CDD505-2E9C-101B-9397-08002B2CF9AE}" pid="4" name="RelatedOrganisations">
    <vt:lpwstr/>
  </property>
  <property fmtid="{D5CDD505-2E9C-101B-9397-08002B2CF9AE}" pid="5" name="RelatedRegions">
    <vt:lpwstr/>
  </property>
  <property fmtid="{D5CDD505-2E9C-101B-9397-08002B2CF9AE}" pid="6" name="RelatedTopics">
    <vt:lpwstr>19285;#Innovation Management|f527fa4c-e8a8-4a98-a406-441b03ad1943</vt:lpwstr>
  </property>
  <property fmtid="{D5CDD505-2E9C-101B-9397-08002B2CF9AE}" pid="7" name="RelatedSectorNetworks">
    <vt:lpwstr/>
  </property>
  <property fmtid="{D5CDD505-2E9C-101B-9397-08002B2CF9AE}" pid="8" name="RelatedAdditionalKeywords">
    <vt:lpwstr>20787;#BusinessModels|17d3b580-2fc0-4fd8-a462-674c6614b31f;#20592;#Digitalisierung|32d5c7d7-2261-45e1-a84d-8cc7c1025652;#20364;#Innovation|534d1d40-21dc-4e3d-b896-358abcc7caa5;#21186;#Ecosystems|64cdf9c4-da50-424e-b7d8-709828258908;#21302;#positionspapier</vt:lpwstr>
  </property>
  <property fmtid="{D5CDD505-2E9C-101B-9397-08002B2CF9AE}" pid="9" name="_dlc_DocIdItemGuid">
    <vt:lpwstr>4d712e1f-906c-4bff-8dc6-92707d4cd702</vt:lpwstr>
  </property>
  <property fmtid="{D5CDD505-2E9C-101B-9397-08002B2CF9AE}" pid="10" name="ff4da18559a04811b6e258a14e5c8dcb">
    <vt:lpwstr/>
  </property>
  <property fmtid="{D5CDD505-2E9C-101B-9397-08002B2CF9AE}" pid="11" name="Tags">
    <vt:lpwstr/>
  </property>
</Properties>
</file>